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063E" w:rsidRDefault="005F063E">
      <w:pPr>
        <w:jc w:val="center"/>
        <w:rPr>
          <w:rFonts w:ascii="Arial" w:hAnsi="Arial"/>
          <w:b/>
          <w:sz w:val="24"/>
        </w:rPr>
      </w:pPr>
    </w:p>
    <w:p w:rsidR="00732DE0" w:rsidRDefault="00732DE0">
      <w:pPr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T.C.</w:t>
      </w:r>
    </w:p>
    <w:p w:rsidR="00732DE0" w:rsidRDefault="00732DE0">
      <w:pPr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KAYTAZDERE BELEDİYE BAŞKANLIĞI</w:t>
      </w:r>
    </w:p>
    <w:p w:rsidR="00674677" w:rsidRDefault="00674677">
      <w:pPr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Yazı İşleri Müdürlüğü</w:t>
      </w:r>
    </w:p>
    <w:p w:rsidR="00732DE0" w:rsidRDefault="00732DE0">
      <w:pPr>
        <w:jc w:val="center"/>
        <w:rPr>
          <w:rFonts w:ascii="Arial" w:hAnsi="Arial"/>
          <w:b/>
          <w:sz w:val="24"/>
        </w:rPr>
      </w:pPr>
    </w:p>
    <w:p w:rsidR="00732DE0" w:rsidRDefault="00732DE0">
      <w:pPr>
        <w:rPr>
          <w:rFonts w:ascii="Arial" w:hAnsi="Arial"/>
          <w:sz w:val="24"/>
        </w:rPr>
      </w:pP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</w:p>
    <w:p w:rsidR="00732DE0" w:rsidRDefault="00732DE0">
      <w:pPr>
        <w:rPr>
          <w:sz w:val="24"/>
        </w:rPr>
      </w:pPr>
      <w:r>
        <w:rPr>
          <w:rFonts w:ascii="Arial" w:hAnsi="Arial"/>
          <w:b/>
          <w:sz w:val="24"/>
        </w:rPr>
        <w:t>S</w:t>
      </w:r>
      <w:r w:rsidR="00674677">
        <w:rPr>
          <w:rFonts w:ascii="Arial" w:hAnsi="Arial"/>
          <w:b/>
          <w:sz w:val="24"/>
        </w:rPr>
        <w:t>ayı</w:t>
      </w:r>
      <w:r>
        <w:rPr>
          <w:rFonts w:ascii="Arial" w:hAnsi="Arial"/>
          <w:b/>
          <w:sz w:val="24"/>
        </w:rPr>
        <w:tab/>
        <w:t xml:space="preserve">    :</w:t>
      </w:r>
      <w:r>
        <w:rPr>
          <w:b/>
          <w:sz w:val="24"/>
        </w:rPr>
        <w:t xml:space="preserve">  </w:t>
      </w:r>
      <w:proofErr w:type="gramStart"/>
      <w:r w:rsidR="00A31B08" w:rsidRPr="00A24243">
        <w:rPr>
          <w:sz w:val="24"/>
        </w:rPr>
        <w:t>59785442</w:t>
      </w:r>
      <w:proofErr w:type="gramEnd"/>
      <w:r w:rsidR="00A31B08" w:rsidRPr="00A24243">
        <w:rPr>
          <w:sz w:val="24"/>
        </w:rPr>
        <w:t>-</w:t>
      </w:r>
      <w:r w:rsidR="00D26494">
        <w:rPr>
          <w:sz w:val="24"/>
        </w:rPr>
        <w:t>105.02.-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 </w:t>
      </w:r>
      <w:r w:rsidR="00674677">
        <w:rPr>
          <w:sz w:val="24"/>
        </w:rPr>
        <w:t xml:space="preserve">   </w:t>
      </w:r>
      <w:r>
        <w:rPr>
          <w:sz w:val="24"/>
        </w:rPr>
        <w:t xml:space="preserve"> </w:t>
      </w:r>
      <w:r w:rsidR="003A5D81">
        <w:rPr>
          <w:sz w:val="24"/>
        </w:rPr>
        <w:t xml:space="preserve">                  </w:t>
      </w:r>
      <w:r w:rsidR="00A24243">
        <w:rPr>
          <w:sz w:val="24"/>
        </w:rPr>
        <w:t xml:space="preserve">   </w:t>
      </w:r>
      <w:r w:rsidR="008E1BEA">
        <w:rPr>
          <w:sz w:val="24"/>
        </w:rPr>
        <w:t xml:space="preserve">   </w:t>
      </w:r>
      <w:r w:rsidR="00DE6C65">
        <w:rPr>
          <w:sz w:val="24"/>
        </w:rPr>
        <w:t xml:space="preserve"> </w:t>
      </w:r>
      <w:r w:rsidR="004F7B66">
        <w:rPr>
          <w:sz w:val="24"/>
        </w:rPr>
        <w:t>27</w:t>
      </w:r>
      <w:r>
        <w:rPr>
          <w:sz w:val="24"/>
        </w:rPr>
        <w:t>/</w:t>
      </w:r>
      <w:r w:rsidR="004F7B66">
        <w:rPr>
          <w:sz w:val="24"/>
        </w:rPr>
        <w:t>06</w:t>
      </w:r>
      <w:r>
        <w:rPr>
          <w:sz w:val="24"/>
        </w:rPr>
        <w:t>/20</w:t>
      </w:r>
      <w:r w:rsidR="00EB30CC">
        <w:rPr>
          <w:sz w:val="24"/>
        </w:rPr>
        <w:t>2</w:t>
      </w:r>
      <w:r w:rsidR="008E1BEA">
        <w:rPr>
          <w:sz w:val="24"/>
        </w:rPr>
        <w:t>5</w:t>
      </w:r>
    </w:p>
    <w:p w:rsidR="00732DE0" w:rsidRDefault="00732DE0">
      <w:pPr>
        <w:rPr>
          <w:sz w:val="24"/>
        </w:rPr>
      </w:pPr>
      <w:proofErr w:type="gramStart"/>
      <w:r>
        <w:rPr>
          <w:rFonts w:ascii="Arial" w:hAnsi="Arial"/>
          <w:b/>
          <w:sz w:val="24"/>
        </w:rPr>
        <w:t>K</w:t>
      </w:r>
      <w:r w:rsidR="00674677">
        <w:rPr>
          <w:rFonts w:ascii="Arial" w:hAnsi="Arial"/>
          <w:b/>
          <w:sz w:val="24"/>
        </w:rPr>
        <w:t>onu</w:t>
      </w:r>
      <w:r w:rsidR="00674677">
        <w:rPr>
          <w:rFonts w:ascii="Arial" w:hAnsi="Arial"/>
          <w:b/>
          <w:sz w:val="24"/>
        </w:rPr>
        <w:tab/>
      </w:r>
      <w:r>
        <w:rPr>
          <w:rFonts w:ascii="Arial" w:hAnsi="Arial"/>
          <w:b/>
          <w:sz w:val="24"/>
        </w:rPr>
        <w:t xml:space="preserve">    :</w:t>
      </w:r>
      <w:r>
        <w:rPr>
          <w:b/>
          <w:sz w:val="24"/>
        </w:rPr>
        <w:t xml:space="preserve"> </w:t>
      </w:r>
      <w:r w:rsidR="004A4148">
        <w:rPr>
          <w:sz w:val="24"/>
        </w:rPr>
        <w:t xml:space="preserve"> </w:t>
      </w:r>
      <w:r>
        <w:rPr>
          <w:sz w:val="24"/>
        </w:rPr>
        <w:t>Meclis Toplantısı.</w:t>
      </w:r>
      <w:proofErr w:type="gramEnd"/>
    </w:p>
    <w:p w:rsidR="003D1DC7" w:rsidRDefault="003D1DC7">
      <w:pPr>
        <w:rPr>
          <w:sz w:val="24"/>
        </w:rPr>
      </w:pPr>
    </w:p>
    <w:p w:rsidR="00F16404" w:rsidRDefault="00F16404">
      <w:pPr>
        <w:rPr>
          <w:sz w:val="24"/>
        </w:rPr>
      </w:pPr>
    </w:p>
    <w:p w:rsidR="00624EB0" w:rsidRDefault="00624EB0">
      <w:pPr>
        <w:rPr>
          <w:sz w:val="24"/>
        </w:rPr>
      </w:pPr>
    </w:p>
    <w:p w:rsidR="00DE34CD" w:rsidRPr="00A24243" w:rsidRDefault="001C6679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BELEDİYE BA</w:t>
      </w:r>
      <w:r w:rsidR="009B73EA" w:rsidRPr="00A24243">
        <w:rPr>
          <w:b/>
          <w:sz w:val="24"/>
          <w:szCs w:val="24"/>
        </w:rPr>
        <w:t>ŞKANLIĞINDAN DUYURULUR</w:t>
      </w:r>
    </w:p>
    <w:p w:rsidR="00DE34CD" w:rsidRPr="00DE34CD" w:rsidRDefault="00DE34CD">
      <w:pPr>
        <w:jc w:val="center"/>
        <w:rPr>
          <w:sz w:val="24"/>
          <w:szCs w:val="24"/>
        </w:rPr>
      </w:pPr>
    </w:p>
    <w:p w:rsidR="008B5CA1" w:rsidRDefault="00732DE0" w:rsidP="008B5CA1">
      <w:pPr>
        <w:jc w:val="both"/>
        <w:rPr>
          <w:sz w:val="24"/>
        </w:rPr>
      </w:pPr>
      <w:r>
        <w:tab/>
      </w:r>
      <w:r w:rsidR="008B5CA1">
        <w:t xml:space="preserve">      </w:t>
      </w:r>
      <w:r w:rsidR="008B5CA1">
        <w:rPr>
          <w:sz w:val="24"/>
        </w:rPr>
        <w:t>Belediyemiz Meclisi 20</w:t>
      </w:r>
      <w:r w:rsidR="00EB30CC">
        <w:rPr>
          <w:sz w:val="24"/>
        </w:rPr>
        <w:t>2</w:t>
      </w:r>
      <w:r w:rsidR="008E1BEA">
        <w:rPr>
          <w:sz w:val="24"/>
        </w:rPr>
        <w:t>5</w:t>
      </w:r>
      <w:r w:rsidR="008B5CA1">
        <w:rPr>
          <w:sz w:val="24"/>
        </w:rPr>
        <w:t xml:space="preserve"> yılı </w:t>
      </w:r>
      <w:r w:rsidR="004F7B66">
        <w:rPr>
          <w:sz w:val="24"/>
        </w:rPr>
        <w:t>Temmuz</w:t>
      </w:r>
      <w:r w:rsidR="005A2D3F">
        <w:rPr>
          <w:sz w:val="24"/>
        </w:rPr>
        <w:t xml:space="preserve"> </w:t>
      </w:r>
      <w:r w:rsidR="005834C6">
        <w:rPr>
          <w:sz w:val="24"/>
        </w:rPr>
        <w:t>a</w:t>
      </w:r>
      <w:r w:rsidR="008B5CA1">
        <w:rPr>
          <w:sz w:val="24"/>
        </w:rPr>
        <w:t xml:space="preserve">yı olağan meclis toplantısını yapmak üzere 5393 sayılı </w:t>
      </w:r>
      <w:r w:rsidR="00735C02">
        <w:rPr>
          <w:sz w:val="24"/>
        </w:rPr>
        <w:t>Belediye Kanunu’nun</w:t>
      </w:r>
      <w:r w:rsidR="008B5CA1">
        <w:rPr>
          <w:sz w:val="24"/>
        </w:rPr>
        <w:t xml:space="preserve"> 20. maddesine istinaden, Belediyemiz Meclisin</w:t>
      </w:r>
      <w:r w:rsidR="00290532">
        <w:rPr>
          <w:sz w:val="24"/>
        </w:rPr>
        <w:t>c</w:t>
      </w:r>
      <w:r w:rsidR="005A2D3F">
        <w:rPr>
          <w:sz w:val="24"/>
        </w:rPr>
        <w:t xml:space="preserve">e kararlaştırılan tarih olan </w:t>
      </w:r>
      <w:r w:rsidR="00654F8F">
        <w:rPr>
          <w:sz w:val="24"/>
        </w:rPr>
        <w:t>0</w:t>
      </w:r>
      <w:r w:rsidR="004F7B66">
        <w:rPr>
          <w:sz w:val="24"/>
        </w:rPr>
        <w:t>1</w:t>
      </w:r>
      <w:r w:rsidR="00F64D1E">
        <w:rPr>
          <w:sz w:val="24"/>
        </w:rPr>
        <w:t xml:space="preserve"> </w:t>
      </w:r>
      <w:r w:rsidR="004F7B66">
        <w:rPr>
          <w:sz w:val="24"/>
        </w:rPr>
        <w:t xml:space="preserve">Temmuz </w:t>
      </w:r>
      <w:r w:rsidR="00F64D1E">
        <w:rPr>
          <w:sz w:val="24"/>
        </w:rPr>
        <w:t xml:space="preserve">2025 </w:t>
      </w:r>
      <w:r w:rsidR="00654F8F">
        <w:rPr>
          <w:sz w:val="24"/>
        </w:rPr>
        <w:t xml:space="preserve">Salı </w:t>
      </w:r>
      <w:r w:rsidR="00F64D1E">
        <w:rPr>
          <w:sz w:val="24"/>
        </w:rPr>
        <w:t xml:space="preserve">günü </w:t>
      </w:r>
      <w:r w:rsidR="008B5CA1">
        <w:rPr>
          <w:sz w:val="24"/>
        </w:rPr>
        <w:t>saat 1</w:t>
      </w:r>
      <w:r w:rsidR="00F64D1E">
        <w:rPr>
          <w:sz w:val="24"/>
        </w:rPr>
        <w:t>0</w:t>
      </w:r>
      <w:r w:rsidR="008B5CA1">
        <w:rPr>
          <w:sz w:val="24"/>
        </w:rPr>
        <w:t>.</w:t>
      </w:r>
      <w:proofErr w:type="gramStart"/>
      <w:r w:rsidR="008B5CA1">
        <w:rPr>
          <w:sz w:val="24"/>
        </w:rPr>
        <w:t>00’</w:t>
      </w:r>
      <w:r w:rsidR="00F64D1E">
        <w:rPr>
          <w:sz w:val="24"/>
        </w:rPr>
        <w:t>da</w:t>
      </w:r>
      <w:r w:rsidR="008B5CA1">
        <w:rPr>
          <w:sz w:val="24"/>
        </w:rPr>
        <w:t xml:space="preserve">  aşağıdaki</w:t>
      </w:r>
      <w:proofErr w:type="gramEnd"/>
      <w:r w:rsidR="008B5CA1">
        <w:rPr>
          <w:sz w:val="24"/>
        </w:rPr>
        <w:t xml:space="preserve"> gündemi görüşmek  üzere  </w:t>
      </w:r>
      <w:r w:rsidR="002B0899">
        <w:rPr>
          <w:sz w:val="24"/>
        </w:rPr>
        <w:t xml:space="preserve">Belediyemiz </w:t>
      </w:r>
      <w:r w:rsidR="00A1755E">
        <w:rPr>
          <w:sz w:val="24"/>
        </w:rPr>
        <w:t>Meclis Toplantı Salonunda</w:t>
      </w:r>
      <w:r w:rsidR="008B5CA1">
        <w:rPr>
          <w:sz w:val="24"/>
        </w:rPr>
        <w:t xml:space="preserve"> toplanacaktır. </w:t>
      </w:r>
    </w:p>
    <w:p w:rsidR="008B5CA1" w:rsidRDefault="008B5CA1" w:rsidP="008B5CA1">
      <w:pPr>
        <w:jc w:val="both"/>
        <w:rPr>
          <w:sz w:val="24"/>
        </w:rPr>
      </w:pPr>
      <w:r>
        <w:rPr>
          <w:sz w:val="24"/>
        </w:rPr>
        <w:tab/>
        <w:t xml:space="preserve">   </w:t>
      </w:r>
    </w:p>
    <w:p w:rsidR="008B5CA1" w:rsidRDefault="008B5CA1" w:rsidP="008B5CA1">
      <w:pPr>
        <w:jc w:val="both"/>
        <w:rPr>
          <w:sz w:val="24"/>
        </w:rPr>
      </w:pPr>
      <w:r>
        <w:rPr>
          <w:sz w:val="24"/>
        </w:rPr>
        <w:tab/>
      </w:r>
      <w:r w:rsidR="005A2D3F">
        <w:rPr>
          <w:sz w:val="24"/>
        </w:rPr>
        <w:t xml:space="preserve">  </w:t>
      </w:r>
      <w:r>
        <w:rPr>
          <w:sz w:val="24"/>
        </w:rPr>
        <w:t xml:space="preserve">   İlanen Duyurulur. </w:t>
      </w:r>
      <w:r>
        <w:rPr>
          <w:sz w:val="24"/>
        </w:rPr>
        <w:tab/>
        <w:t xml:space="preserve">    </w:t>
      </w:r>
    </w:p>
    <w:p w:rsidR="0084282D" w:rsidRDefault="008B5CA1" w:rsidP="000A2D41">
      <w:pPr>
        <w:ind w:firstLine="708"/>
        <w:jc w:val="both"/>
        <w:rPr>
          <w:sz w:val="24"/>
        </w:rPr>
      </w:pPr>
      <w:r>
        <w:rPr>
          <w:sz w:val="24"/>
        </w:rPr>
        <w:t xml:space="preserve">   </w:t>
      </w:r>
      <w:r w:rsidR="00BA7F64">
        <w:rPr>
          <w:sz w:val="24"/>
        </w:rPr>
        <w:t xml:space="preserve">    </w:t>
      </w:r>
    </w:p>
    <w:p w:rsidR="005A2D3F" w:rsidRPr="007A22F2" w:rsidRDefault="005A2D3F" w:rsidP="000A2D41">
      <w:pPr>
        <w:ind w:firstLine="708"/>
        <w:jc w:val="both"/>
        <w:rPr>
          <w:sz w:val="24"/>
        </w:rPr>
      </w:pPr>
    </w:p>
    <w:p w:rsidR="00732DE0" w:rsidRDefault="0084282D" w:rsidP="00A24243">
      <w:pPr>
        <w:ind w:firstLine="708"/>
        <w:jc w:val="both"/>
        <w:rPr>
          <w:sz w:val="24"/>
        </w:rPr>
      </w:pPr>
      <w:r w:rsidRPr="007A22F2">
        <w:rPr>
          <w:sz w:val="24"/>
        </w:rPr>
        <w:t xml:space="preserve">     </w:t>
      </w:r>
      <w:r w:rsidR="00EA139C" w:rsidRPr="007A22F2">
        <w:rPr>
          <w:sz w:val="24"/>
        </w:rPr>
        <w:tab/>
      </w:r>
      <w:r w:rsidR="00EA139C" w:rsidRPr="007A22F2">
        <w:rPr>
          <w:sz w:val="24"/>
        </w:rPr>
        <w:tab/>
      </w:r>
      <w:r w:rsidR="00EA139C" w:rsidRPr="007A22F2">
        <w:rPr>
          <w:sz w:val="24"/>
        </w:rPr>
        <w:tab/>
      </w:r>
      <w:r w:rsidR="00EA139C" w:rsidRPr="007A22F2">
        <w:rPr>
          <w:sz w:val="24"/>
        </w:rPr>
        <w:tab/>
      </w:r>
      <w:r w:rsidR="00EA139C" w:rsidRPr="007A22F2">
        <w:rPr>
          <w:sz w:val="24"/>
        </w:rPr>
        <w:tab/>
      </w:r>
      <w:r w:rsidR="00EA139C" w:rsidRPr="007A22F2">
        <w:rPr>
          <w:sz w:val="24"/>
        </w:rPr>
        <w:tab/>
      </w:r>
      <w:r w:rsidR="00EA139C" w:rsidRPr="007A22F2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A24243">
        <w:rPr>
          <w:sz w:val="24"/>
        </w:rPr>
        <w:t xml:space="preserve"> </w:t>
      </w:r>
      <w:r w:rsidR="008E1BEA">
        <w:rPr>
          <w:sz w:val="24"/>
        </w:rPr>
        <w:t>Doğan ÇİTİL</w:t>
      </w:r>
    </w:p>
    <w:p w:rsidR="00732DE0" w:rsidRDefault="006714BB">
      <w:pPr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="005F72D7">
        <w:rPr>
          <w:sz w:val="24"/>
        </w:rPr>
        <w:t xml:space="preserve">     </w:t>
      </w:r>
      <w:r w:rsidR="008E1BEA">
        <w:rPr>
          <w:sz w:val="24"/>
        </w:rPr>
        <w:t xml:space="preserve">     </w:t>
      </w:r>
      <w:r>
        <w:rPr>
          <w:sz w:val="24"/>
        </w:rPr>
        <w:t>Belediye Başkan</w:t>
      </w:r>
      <w:r w:rsidR="008E1BEA">
        <w:rPr>
          <w:sz w:val="24"/>
        </w:rPr>
        <w:t>ı</w:t>
      </w:r>
    </w:p>
    <w:p w:rsidR="00BA7F64" w:rsidRDefault="00BA7F64">
      <w:pPr>
        <w:rPr>
          <w:sz w:val="24"/>
        </w:rPr>
      </w:pPr>
    </w:p>
    <w:p w:rsidR="00732DE0" w:rsidRDefault="00732DE0"/>
    <w:p w:rsidR="00732DE0" w:rsidRDefault="00732DE0"/>
    <w:p w:rsidR="00125485" w:rsidRDefault="00125485"/>
    <w:p w:rsidR="00366ED4" w:rsidRDefault="00366ED4" w:rsidP="00366ED4"/>
    <w:p w:rsidR="00366ED4" w:rsidRDefault="00366ED4" w:rsidP="00366ED4">
      <w:pPr>
        <w:rPr>
          <w:sz w:val="24"/>
          <w:u w:val="single"/>
        </w:rPr>
      </w:pPr>
      <w:r>
        <w:rPr>
          <w:sz w:val="24"/>
          <w:u w:val="single"/>
        </w:rPr>
        <w:t>GÜNDEM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  <w:t>:</w:t>
      </w:r>
    </w:p>
    <w:p w:rsidR="00366ED4" w:rsidRDefault="00366ED4" w:rsidP="00366ED4">
      <w:pPr>
        <w:rPr>
          <w:sz w:val="24"/>
        </w:rPr>
      </w:pPr>
    </w:p>
    <w:p w:rsidR="00362BF0" w:rsidRDefault="00362BF0" w:rsidP="00362BF0">
      <w:pPr>
        <w:numPr>
          <w:ilvl w:val="0"/>
          <w:numId w:val="6"/>
        </w:numPr>
        <w:rPr>
          <w:sz w:val="24"/>
        </w:rPr>
      </w:pPr>
      <w:r>
        <w:rPr>
          <w:sz w:val="24"/>
        </w:rPr>
        <w:t>Açılış, Yoklama ve Saygı Duruşu</w:t>
      </w:r>
    </w:p>
    <w:p w:rsidR="00362BF0" w:rsidRDefault="004F7B66" w:rsidP="00362BF0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Ağustos</w:t>
      </w:r>
      <w:r w:rsidR="00362BF0">
        <w:rPr>
          <w:sz w:val="24"/>
          <w:szCs w:val="24"/>
        </w:rPr>
        <w:t xml:space="preserve"> Ayı Meclis Toplantı Tarihinin Belirlenmesi</w:t>
      </w:r>
    </w:p>
    <w:p w:rsidR="004F7B66" w:rsidRDefault="004F7B66" w:rsidP="00362BF0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Körüklü Otobüsün Satışının Görüşülmesi</w:t>
      </w:r>
    </w:p>
    <w:p w:rsidR="004F7B66" w:rsidRDefault="004F7B66" w:rsidP="00362BF0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Tarihi Kentler Birliğine Üye Olunmasının Görüşülmesi</w:t>
      </w:r>
    </w:p>
    <w:p w:rsidR="004F7B66" w:rsidRDefault="004F7B66" w:rsidP="00362BF0">
      <w:pPr>
        <w:numPr>
          <w:ilvl w:val="0"/>
          <w:numId w:val="6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Kaytazdere</w:t>
      </w:r>
      <w:proofErr w:type="spellEnd"/>
      <w:r>
        <w:rPr>
          <w:sz w:val="24"/>
          <w:szCs w:val="24"/>
        </w:rPr>
        <w:t xml:space="preserve"> Belediyesi Kürek Spor Kulübünün Kuruluşunun Görüşülmesi</w:t>
      </w:r>
    </w:p>
    <w:p w:rsidR="00290532" w:rsidRDefault="00290532" w:rsidP="00366ED4">
      <w:pPr>
        <w:rPr>
          <w:sz w:val="24"/>
          <w:szCs w:val="24"/>
        </w:rPr>
      </w:pPr>
    </w:p>
    <w:p w:rsidR="00654F8F" w:rsidRDefault="00654F8F" w:rsidP="00366ED4">
      <w:pPr>
        <w:rPr>
          <w:sz w:val="24"/>
          <w:szCs w:val="24"/>
        </w:rPr>
      </w:pPr>
    </w:p>
    <w:sectPr w:rsidR="00654F8F" w:rsidSect="00A24243">
      <w:footerReference w:type="default" r:id="rId7"/>
      <w:pgSz w:w="11906" w:h="16838"/>
      <w:pgMar w:top="709" w:right="1133" w:bottom="1417" w:left="1417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2FB0" w:rsidRDefault="00182FB0">
      <w:r>
        <w:separator/>
      </w:r>
    </w:p>
  </w:endnote>
  <w:endnote w:type="continuationSeparator" w:id="0">
    <w:p w:rsidR="00182FB0" w:rsidRDefault="00182F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79E9" w:rsidRDefault="003779E9" w:rsidP="003A5D81">
    <w:pPr>
      <w:pStyle w:val="Altbilgi"/>
    </w:pPr>
    <w:r>
      <w:t>__________________________________________________________________________________________</w:t>
    </w:r>
  </w:p>
  <w:p w:rsidR="00E26458" w:rsidRDefault="00E26458" w:rsidP="003A5D81">
    <w:pPr>
      <w:pStyle w:val="Altbilgi"/>
    </w:pPr>
    <w:r>
      <w:t xml:space="preserve">Merkez </w:t>
    </w:r>
    <w:proofErr w:type="spellStart"/>
    <w:proofErr w:type="gramStart"/>
    <w:r>
      <w:t>Mh</w:t>
    </w:r>
    <w:proofErr w:type="spellEnd"/>
    <w:r>
      <w:t>.</w:t>
    </w:r>
    <w:proofErr w:type="spellStart"/>
    <w:r>
      <w:t>M.Alpaslan</w:t>
    </w:r>
    <w:proofErr w:type="spellEnd"/>
    <w:proofErr w:type="gramEnd"/>
    <w:r>
      <w:t xml:space="preserve"> Karabulut  </w:t>
    </w:r>
    <w:proofErr w:type="spellStart"/>
    <w:r>
      <w:t>Blv</w:t>
    </w:r>
    <w:proofErr w:type="spellEnd"/>
    <w:r>
      <w:t>.Belediye C.</w:t>
    </w:r>
    <w:r w:rsidR="003779E9">
      <w:t>N</w:t>
    </w:r>
    <w:r>
      <w:t>o:4</w:t>
    </w:r>
    <w:r w:rsidR="003779E9">
      <w:t xml:space="preserve"> Ayrıntılı Bilgi İçin İr</w:t>
    </w:r>
    <w:r w:rsidR="00E021C1">
      <w:t xml:space="preserve">tibat: </w:t>
    </w:r>
    <w:r w:rsidR="00A24243">
      <w:t xml:space="preserve">Musa ÇAKMAZ Yazı </w:t>
    </w:r>
    <w:proofErr w:type="spellStart"/>
    <w:r w:rsidR="00A24243">
      <w:t>İşl</w:t>
    </w:r>
    <w:proofErr w:type="spellEnd"/>
    <w:r w:rsidR="00A24243">
      <w:t>.Md.</w:t>
    </w:r>
  </w:p>
  <w:p w:rsidR="003779E9" w:rsidRDefault="003779E9" w:rsidP="003A5D81">
    <w:pPr>
      <w:pStyle w:val="Altbilgi"/>
    </w:pPr>
    <w:r>
      <w:t xml:space="preserve">  77720-Kaytazdere/Altınova/YALOVA </w:t>
    </w:r>
  </w:p>
  <w:p w:rsidR="003779E9" w:rsidRDefault="003779E9">
    <w:pPr>
      <w:pStyle w:val="Altbilgi"/>
      <w:rPr>
        <w:u w:val="single"/>
      </w:rPr>
    </w:pPr>
    <w:r>
      <w:t>Telefon : ( 0 226) 46</w:t>
    </w:r>
    <w:r w:rsidR="00A24243">
      <w:t xml:space="preserve"> </w:t>
    </w:r>
    <w:r>
      <w:t>283</w:t>
    </w:r>
    <w:r w:rsidR="00A24243">
      <w:t xml:space="preserve">33-462 8335 Faks: (0 226) 462 8334              </w:t>
    </w:r>
    <w:r>
      <w:t xml:space="preserve">e:mail   : </w:t>
    </w:r>
    <w:hyperlink r:id="rId1" w:history="1">
      <w:r w:rsidR="00882DFC" w:rsidRPr="00FB2DE8">
        <w:rPr>
          <w:rStyle w:val="Kpr"/>
        </w:rPr>
        <w:t>iletisim@kaytazdere.bel.tr</w:t>
      </w:r>
    </w:hyperlink>
  </w:p>
  <w:p w:rsidR="00882DFC" w:rsidRDefault="00882DFC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2FB0" w:rsidRDefault="00182FB0">
      <w:r>
        <w:separator/>
      </w:r>
    </w:p>
  </w:footnote>
  <w:footnote w:type="continuationSeparator" w:id="0">
    <w:p w:rsidR="00182FB0" w:rsidRDefault="00182FB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BC1CE1"/>
    <w:multiLevelType w:val="multilevel"/>
    <w:tmpl w:val="27B0E932"/>
    <w:lvl w:ilvl="0">
      <w:start w:val="4"/>
      <w:numFmt w:val="decimal"/>
      <w:lvlText w:val="%1"/>
      <w:lvlJc w:val="left"/>
      <w:pPr>
        <w:tabs>
          <w:tab w:val="num" w:pos="810"/>
        </w:tabs>
        <w:ind w:left="810" w:hanging="810"/>
      </w:pPr>
      <w:rPr>
        <w:rFonts w:hint="default"/>
      </w:rPr>
    </w:lvl>
    <w:lvl w:ilvl="1">
      <w:start w:val="2003"/>
      <w:numFmt w:val="decimal"/>
      <w:lvlText w:val="%1-%2"/>
      <w:lvlJc w:val="left"/>
      <w:pPr>
        <w:tabs>
          <w:tab w:val="num" w:pos="810"/>
        </w:tabs>
        <w:ind w:left="810" w:hanging="810"/>
      </w:pPr>
      <w:rPr>
        <w:rFonts w:hint="default"/>
      </w:rPr>
    </w:lvl>
    <w:lvl w:ilvl="2">
      <w:start w:val="1"/>
      <w:numFmt w:val="decimal"/>
      <w:lvlText w:val="%1-%2.%3"/>
      <w:lvlJc w:val="left"/>
      <w:pPr>
        <w:tabs>
          <w:tab w:val="num" w:pos="810"/>
        </w:tabs>
        <w:ind w:left="810" w:hanging="81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810"/>
        </w:tabs>
        <w:ind w:left="810" w:hanging="81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>
    <w:nsid w:val="3C321A91"/>
    <w:multiLevelType w:val="hybridMultilevel"/>
    <w:tmpl w:val="B9EAC9DC"/>
    <w:lvl w:ilvl="0" w:tplc="6CFEAD9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2B60CC8"/>
    <w:multiLevelType w:val="singleLevel"/>
    <w:tmpl w:val="EFC4DBA2"/>
    <w:lvl w:ilvl="0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abstractNum w:abstractNumId="3">
    <w:nsid w:val="468931F7"/>
    <w:multiLevelType w:val="singleLevel"/>
    <w:tmpl w:val="39328D6A"/>
    <w:lvl w:ilvl="0">
      <w:start w:val="1"/>
      <w:numFmt w:val="lowerLetter"/>
      <w:lvlText w:val="%1)"/>
      <w:lvlJc w:val="left"/>
      <w:pPr>
        <w:tabs>
          <w:tab w:val="num" w:pos="600"/>
        </w:tabs>
        <w:ind w:left="600" w:hanging="360"/>
      </w:pPr>
      <w:rPr>
        <w:rFonts w:hint="default"/>
      </w:rPr>
    </w:lvl>
  </w:abstractNum>
  <w:abstractNum w:abstractNumId="4">
    <w:nsid w:val="6E6575EF"/>
    <w:multiLevelType w:val="hybridMultilevel"/>
    <w:tmpl w:val="61AC74CE"/>
    <w:lvl w:ilvl="0" w:tplc="6CFEAD9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embedSystemFonts/>
  <w:proofState w:spelling="clean" w:grammar="clean"/>
  <w:attachedTemplate r:id="rId1"/>
  <w:stylePaneFormatFilter w:val="3F0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D5634"/>
    <w:rsid w:val="00007DE4"/>
    <w:rsid w:val="0001082F"/>
    <w:rsid w:val="00014260"/>
    <w:rsid w:val="00014EC9"/>
    <w:rsid w:val="000153AE"/>
    <w:rsid w:val="00015F0F"/>
    <w:rsid w:val="000303ED"/>
    <w:rsid w:val="000436E3"/>
    <w:rsid w:val="00045F00"/>
    <w:rsid w:val="00047404"/>
    <w:rsid w:val="00047D70"/>
    <w:rsid w:val="00052786"/>
    <w:rsid w:val="000533AF"/>
    <w:rsid w:val="000563A8"/>
    <w:rsid w:val="000569B7"/>
    <w:rsid w:val="000625A5"/>
    <w:rsid w:val="00082EAF"/>
    <w:rsid w:val="000909D2"/>
    <w:rsid w:val="00094250"/>
    <w:rsid w:val="00095AD1"/>
    <w:rsid w:val="000A2D41"/>
    <w:rsid w:val="000A3E3E"/>
    <w:rsid w:val="000C6383"/>
    <w:rsid w:val="000D085E"/>
    <w:rsid w:val="000D6B84"/>
    <w:rsid w:val="000D73CA"/>
    <w:rsid w:val="000D7AC8"/>
    <w:rsid w:val="000E3E2C"/>
    <w:rsid w:val="000E6116"/>
    <w:rsid w:val="000F0137"/>
    <w:rsid w:val="000F4312"/>
    <w:rsid w:val="000F4470"/>
    <w:rsid w:val="000F44C9"/>
    <w:rsid w:val="0011176E"/>
    <w:rsid w:val="00111FFC"/>
    <w:rsid w:val="00120648"/>
    <w:rsid w:val="001240AB"/>
    <w:rsid w:val="0012457A"/>
    <w:rsid w:val="0012476B"/>
    <w:rsid w:val="00125485"/>
    <w:rsid w:val="00125979"/>
    <w:rsid w:val="00131248"/>
    <w:rsid w:val="00132DF5"/>
    <w:rsid w:val="001373CC"/>
    <w:rsid w:val="00142ADD"/>
    <w:rsid w:val="00147FEB"/>
    <w:rsid w:val="001505C3"/>
    <w:rsid w:val="00151342"/>
    <w:rsid w:val="001513D8"/>
    <w:rsid w:val="00153B63"/>
    <w:rsid w:val="0016374D"/>
    <w:rsid w:val="001653B7"/>
    <w:rsid w:val="0016722D"/>
    <w:rsid w:val="00173ECD"/>
    <w:rsid w:val="001741B8"/>
    <w:rsid w:val="00175FFC"/>
    <w:rsid w:val="00182FB0"/>
    <w:rsid w:val="00184090"/>
    <w:rsid w:val="001861F1"/>
    <w:rsid w:val="001914BA"/>
    <w:rsid w:val="001916CE"/>
    <w:rsid w:val="001920A9"/>
    <w:rsid w:val="00197EE1"/>
    <w:rsid w:val="001A1279"/>
    <w:rsid w:val="001A2E5F"/>
    <w:rsid w:val="001B6741"/>
    <w:rsid w:val="001B6FCA"/>
    <w:rsid w:val="001C1F08"/>
    <w:rsid w:val="001C23E0"/>
    <w:rsid w:val="001C2D02"/>
    <w:rsid w:val="001C6679"/>
    <w:rsid w:val="001D256F"/>
    <w:rsid w:val="001E11BD"/>
    <w:rsid w:val="001E1D64"/>
    <w:rsid w:val="001E1EE9"/>
    <w:rsid w:val="001E587A"/>
    <w:rsid w:val="001E6732"/>
    <w:rsid w:val="001F157C"/>
    <w:rsid w:val="001F1ED8"/>
    <w:rsid w:val="00211CDE"/>
    <w:rsid w:val="00217B2B"/>
    <w:rsid w:val="00220515"/>
    <w:rsid w:val="002217F1"/>
    <w:rsid w:val="002409A3"/>
    <w:rsid w:val="00240C26"/>
    <w:rsid w:val="00241F5A"/>
    <w:rsid w:val="002436E0"/>
    <w:rsid w:val="002502E3"/>
    <w:rsid w:val="00250F7B"/>
    <w:rsid w:val="0026238E"/>
    <w:rsid w:val="002673F6"/>
    <w:rsid w:val="00270367"/>
    <w:rsid w:val="002720F3"/>
    <w:rsid w:val="002822DD"/>
    <w:rsid w:val="0028300B"/>
    <w:rsid w:val="00287866"/>
    <w:rsid w:val="00290532"/>
    <w:rsid w:val="00290774"/>
    <w:rsid w:val="00290BDC"/>
    <w:rsid w:val="00291B6C"/>
    <w:rsid w:val="002A1997"/>
    <w:rsid w:val="002A79C6"/>
    <w:rsid w:val="002B0899"/>
    <w:rsid w:val="002B6AE3"/>
    <w:rsid w:val="002C0B00"/>
    <w:rsid w:val="002D48B6"/>
    <w:rsid w:val="002D5546"/>
    <w:rsid w:val="002D6424"/>
    <w:rsid w:val="002E7F26"/>
    <w:rsid w:val="002F15F6"/>
    <w:rsid w:val="002F22EE"/>
    <w:rsid w:val="002F2CCB"/>
    <w:rsid w:val="003231FF"/>
    <w:rsid w:val="00323E9C"/>
    <w:rsid w:val="00324A98"/>
    <w:rsid w:val="00325C24"/>
    <w:rsid w:val="00334277"/>
    <w:rsid w:val="00334949"/>
    <w:rsid w:val="003370C3"/>
    <w:rsid w:val="003467C9"/>
    <w:rsid w:val="00346B96"/>
    <w:rsid w:val="003509D7"/>
    <w:rsid w:val="00355D0B"/>
    <w:rsid w:val="003605E2"/>
    <w:rsid w:val="0036213C"/>
    <w:rsid w:val="00362BF0"/>
    <w:rsid w:val="00362D17"/>
    <w:rsid w:val="0036577A"/>
    <w:rsid w:val="00366ED4"/>
    <w:rsid w:val="0037067F"/>
    <w:rsid w:val="003779E9"/>
    <w:rsid w:val="00381DA1"/>
    <w:rsid w:val="003826E9"/>
    <w:rsid w:val="00387FB3"/>
    <w:rsid w:val="00393051"/>
    <w:rsid w:val="00393CB8"/>
    <w:rsid w:val="00393DB9"/>
    <w:rsid w:val="003962A4"/>
    <w:rsid w:val="003A5544"/>
    <w:rsid w:val="003A5D73"/>
    <w:rsid w:val="003A5D81"/>
    <w:rsid w:val="003B10C0"/>
    <w:rsid w:val="003B11DF"/>
    <w:rsid w:val="003C6B25"/>
    <w:rsid w:val="003D1DC7"/>
    <w:rsid w:val="003D291B"/>
    <w:rsid w:val="003D5F1C"/>
    <w:rsid w:val="003E1DA6"/>
    <w:rsid w:val="003E4230"/>
    <w:rsid w:val="003E4AF6"/>
    <w:rsid w:val="003E6F1D"/>
    <w:rsid w:val="003F2D56"/>
    <w:rsid w:val="003F2E19"/>
    <w:rsid w:val="003F4891"/>
    <w:rsid w:val="003F5F78"/>
    <w:rsid w:val="003F759A"/>
    <w:rsid w:val="00403C68"/>
    <w:rsid w:val="00406953"/>
    <w:rsid w:val="00407319"/>
    <w:rsid w:val="00417BE1"/>
    <w:rsid w:val="0042049D"/>
    <w:rsid w:val="00421659"/>
    <w:rsid w:val="0042726A"/>
    <w:rsid w:val="004277E9"/>
    <w:rsid w:val="0043643F"/>
    <w:rsid w:val="0043712B"/>
    <w:rsid w:val="00437DEA"/>
    <w:rsid w:val="0044294D"/>
    <w:rsid w:val="00443FCA"/>
    <w:rsid w:val="00444182"/>
    <w:rsid w:val="00447C7C"/>
    <w:rsid w:val="00452D47"/>
    <w:rsid w:val="00454A2C"/>
    <w:rsid w:val="00461755"/>
    <w:rsid w:val="004674E1"/>
    <w:rsid w:val="00471559"/>
    <w:rsid w:val="00477C83"/>
    <w:rsid w:val="004828CB"/>
    <w:rsid w:val="00490429"/>
    <w:rsid w:val="004978A8"/>
    <w:rsid w:val="004A0283"/>
    <w:rsid w:val="004A1026"/>
    <w:rsid w:val="004A1C85"/>
    <w:rsid w:val="004A2F6B"/>
    <w:rsid w:val="004A335D"/>
    <w:rsid w:val="004A4148"/>
    <w:rsid w:val="004B1309"/>
    <w:rsid w:val="004B6E1E"/>
    <w:rsid w:val="004C1C86"/>
    <w:rsid w:val="004C6119"/>
    <w:rsid w:val="004C680C"/>
    <w:rsid w:val="004E09C7"/>
    <w:rsid w:val="004E1214"/>
    <w:rsid w:val="004E14DF"/>
    <w:rsid w:val="004E418A"/>
    <w:rsid w:val="004E720D"/>
    <w:rsid w:val="004F5E17"/>
    <w:rsid w:val="004F7647"/>
    <w:rsid w:val="004F7B66"/>
    <w:rsid w:val="005055A7"/>
    <w:rsid w:val="005062A5"/>
    <w:rsid w:val="005125CC"/>
    <w:rsid w:val="00512CD1"/>
    <w:rsid w:val="005160B4"/>
    <w:rsid w:val="00516F72"/>
    <w:rsid w:val="005201B8"/>
    <w:rsid w:val="00550C8B"/>
    <w:rsid w:val="00552FB9"/>
    <w:rsid w:val="005558F8"/>
    <w:rsid w:val="00555B5A"/>
    <w:rsid w:val="005575F1"/>
    <w:rsid w:val="00563137"/>
    <w:rsid w:val="005722B1"/>
    <w:rsid w:val="00574574"/>
    <w:rsid w:val="00576918"/>
    <w:rsid w:val="00577B7D"/>
    <w:rsid w:val="00580F13"/>
    <w:rsid w:val="005834C6"/>
    <w:rsid w:val="005844D9"/>
    <w:rsid w:val="0059155B"/>
    <w:rsid w:val="005950AB"/>
    <w:rsid w:val="005A2D3F"/>
    <w:rsid w:val="005A405C"/>
    <w:rsid w:val="005A4E50"/>
    <w:rsid w:val="005A508B"/>
    <w:rsid w:val="005A530C"/>
    <w:rsid w:val="005A74D4"/>
    <w:rsid w:val="005B4B8E"/>
    <w:rsid w:val="005D0921"/>
    <w:rsid w:val="005D3CB3"/>
    <w:rsid w:val="005E248A"/>
    <w:rsid w:val="005F063E"/>
    <w:rsid w:val="005F175E"/>
    <w:rsid w:val="005F29AF"/>
    <w:rsid w:val="005F37A6"/>
    <w:rsid w:val="005F4BAB"/>
    <w:rsid w:val="005F72D7"/>
    <w:rsid w:val="005F7E4B"/>
    <w:rsid w:val="00605328"/>
    <w:rsid w:val="006058B2"/>
    <w:rsid w:val="0060737B"/>
    <w:rsid w:val="00611ECB"/>
    <w:rsid w:val="00615DAA"/>
    <w:rsid w:val="00624EB0"/>
    <w:rsid w:val="00630E8B"/>
    <w:rsid w:val="0063175F"/>
    <w:rsid w:val="0064111F"/>
    <w:rsid w:val="0064340C"/>
    <w:rsid w:val="0064369A"/>
    <w:rsid w:val="00646067"/>
    <w:rsid w:val="00650421"/>
    <w:rsid w:val="00654F8F"/>
    <w:rsid w:val="00655CD9"/>
    <w:rsid w:val="0066339A"/>
    <w:rsid w:val="006663DD"/>
    <w:rsid w:val="006714BB"/>
    <w:rsid w:val="00674677"/>
    <w:rsid w:val="00683AF5"/>
    <w:rsid w:val="00692865"/>
    <w:rsid w:val="006A1A13"/>
    <w:rsid w:val="006A21EB"/>
    <w:rsid w:val="006A3C57"/>
    <w:rsid w:val="006A5C86"/>
    <w:rsid w:val="006B110A"/>
    <w:rsid w:val="006B17DD"/>
    <w:rsid w:val="006B3841"/>
    <w:rsid w:val="006B62E1"/>
    <w:rsid w:val="006B6DA7"/>
    <w:rsid w:val="006C02FE"/>
    <w:rsid w:val="006E5A52"/>
    <w:rsid w:val="006F0742"/>
    <w:rsid w:val="006F4A58"/>
    <w:rsid w:val="006F5891"/>
    <w:rsid w:val="006F7302"/>
    <w:rsid w:val="0070061F"/>
    <w:rsid w:val="00700C88"/>
    <w:rsid w:val="00710B56"/>
    <w:rsid w:val="007125A4"/>
    <w:rsid w:val="00715B8E"/>
    <w:rsid w:val="00723A97"/>
    <w:rsid w:val="00726FA7"/>
    <w:rsid w:val="00732DE0"/>
    <w:rsid w:val="00735C02"/>
    <w:rsid w:val="00736ECA"/>
    <w:rsid w:val="007371F7"/>
    <w:rsid w:val="00746DAC"/>
    <w:rsid w:val="00755C78"/>
    <w:rsid w:val="0076392D"/>
    <w:rsid w:val="00776520"/>
    <w:rsid w:val="0077773A"/>
    <w:rsid w:val="00781CAB"/>
    <w:rsid w:val="007867F6"/>
    <w:rsid w:val="007868DC"/>
    <w:rsid w:val="00790416"/>
    <w:rsid w:val="00790F17"/>
    <w:rsid w:val="00790F8A"/>
    <w:rsid w:val="00797333"/>
    <w:rsid w:val="007A1D06"/>
    <w:rsid w:val="007A22F2"/>
    <w:rsid w:val="007A426A"/>
    <w:rsid w:val="007A690C"/>
    <w:rsid w:val="007A6D95"/>
    <w:rsid w:val="007B77B1"/>
    <w:rsid w:val="007C22CB"/>
    <w:rsid w:val="007C2FAC"/>
    <w:rsid w:val="007C5EA8"/>
    <w:rsid w:val="007C5F96"/>
    <w:rsid w:val="007C6537"/>
    <w:rsid w:val="007D6124"/>
    <w:rsid w:val="007E2E61"/>
    <w:rsid w:val="007F37CA"/>
    <w:rsid w:val="007F5AD3"/>
    <w:rsid w:val="008019A2"/>
    <w:rsid w:val="00802FF9"/>
    <w:rsid w:val="00805617"/>
    <w:rsid w:val="008075B8"/>
    <w:rsid w:val="00813BF6"/>
    <w:rsid w:val="008373EB"/>
    <w:rsid w:val="0084282D"/>
    <w:rsid w:val="008436C5"/>
    <w:rsid w:val="008448D6"/>
    <w:rsid w:val="008620FA"/>
    <w:rsid w:val="00875945"/>
    <w:rsid w:val="00881CD1"/>
    <w:rsid w:val="008827C5"/>
    <w:rsid w:val="00882DFC"/>
    <w:rsid w:val="00882E06"/>
    <w:rsid w:val="00885E41"/>
    <w:rsid w:val="00890F52"/>
    <w:rsid w:val="00893A93"/>
    <w:rsid w:val="008959A8"/>
    <w:rsid w:val="00896FD4"/>
    <w:rsid w:val="008A4B3C"/>
    <w:rsid w:val="008B1E75"/>
    <w:rsid w:val="008B44AF"/>
    <w:rsid w:val="008B5CA1"/>
    <w:rsid w:val="008C2A0E"/>
    <w:rsid w:val="008C569D"/>
    <w:rsid w:val="008C5D86"/>
    <w:rsid w:val="008D263D"/>
    <w:rsid w:val="008D40C5"/>
    <w:rsid w:val="008E03AA"/>
    <w:rsid w:val="008E1975"/>
    <w:rsid w:val="008E1BEA"/>
    <w:rsid w:val="008E50A6"/>
    <w:rsid w:val="008E690A"/>
    <w:rsid w:val="008F5D99"/>
    <w:rsid w:val="008F67C0"/>
    <w:rsid w:val="00900A39"/>
    <w:rsid w:val="009022B4"/>
    <w:rsid w:val="009028BC"/>
    <w:rsid w:val="00910AE0"/>
    <w:rsid w:val="00912DDF"/>
    <w:rsid w:val="00914AC7"/>
    <w:rsid w:val="0091793B"/>
    <w:rsid w:val="009219F1"/>
    <w:rsid w:val="00927867"/>
    <w:rsid w:val="00940A77"/>
    <w:rsid w:val="00944AE2"/>
    <w:rsid w:val="009517C2"/>
    <w:rsid w:val="0095204A"/>
    <w:rsid w:val="009579EA"/>
    <w:rsid w:val="009626EF"/>
    <w:rsid w:val="00971E9A"/>
    <w:rsid w:val="009766A4"/>
    <w:rsid w:val="00976B52"/>
    <w:rsid w:val="00991326"/>
    <w:rsid w:val="00993D17"/>
    <w:rsid w:val="00994466"/>
    <w:rsid w:val="009966F9"/>
    <w:rsid w:val="009A5266"/>
    <w:rsid w:val="009A7F4D"/>
    <w:rsid w:val="009B0E76"/>
    <w:rsid w:val="009B20D4"/>
    <w:rsid w:val="009B24C0"/>
    <w:rsid w:val="009B46C3"/>
    <w:rsid w:val="009B6BA8"/>
    <w:rsid w:val="009B73EA"/>
    <w:rsid w:val="009B7651"/>
    <w:rsid w:val="009C6B52"/>
    <w:rsid w:val="009C757D"/>
    <w:rsid w:val="009C7C40"/>
    <w:rsid w:val="009D2AED"/>
    <w:rsid w:val="009E50BA"/>
    <w:rsid w:val="009F6000"/>
    <w:rsid w:val="009F712E"/>
    <w:rsid w:val="00A0412A"/>
    <w:rsid w:val="00A04ADF"/>
    <w:rsid w:val="00A11924"/>
    <w:rsid w:val="00A14E8B"/>
    <w:rsid w:val="00A1755E"/>
    <w:rsid w:val="00A224A5"/>
    <w:rsid w:val="00A23D6B"/>
    <w:rsid w:val="00A24243"/>
    <w:rsid w:val="00A276E3"/>
    <w:rsid w:val="00A30554"/>
    <w:rsid w:val="00A31B08"/>
    <w:rsid w:val="00A356AE"/>
    <w:rsid w:val="00A433B9"/>
    <w:rsid w:val="00A433FA"/>
    <w:rsid w:val="00A445E6"/>
    <w:rsid w:val="00A447DF"/>
    <w:rsid w:val="00A47066"/>
    <w:rsid w:val="00A51BEF"/>
    <w:rsid w:val="00A52087"/>
    <w:rsid w:val="00A54062"/>
    <w:rsid w:val="00A57B83"/>
    <w:rsid w:val="00A60C82"/>
    <w:rsid w:val="00A64BCB"/>
    <w:rsid w:val="00A67668"/>
    <w:rsid w:val="00A729FB"/>
    <w:rsid w:val="00A74939"/>
    <w:rsid w:val="00A7605F"/>
    <w:rsid w:val="00A8258D"/>
    <w:rsid w:val="00A96E14"/>
    <w:rsid w:val="00AB0A2C"/>
    <w:rsid w:val="00AB76C6"/>
    <w:rsid w:val="00AC52DD"/>
    <w:rsid w:val="00AD53F1"/>
    <w:rsid w:val="00AD5634"/>
    <w:rsid w:val="00AD5F4A"/>
    <w:rsid w:val="00AE427B"/>
    <w:rsid w:val="00AF652E"/>
    <w:rsid w:val="00B057E7"/>
    <w:rsid w:val="00B07359"/>
    <w:rsid w:val="00B201D4"/>
    <w:rsid w:val="00B25350"/>
    <w:rsid w:val="00B43B8D"/>
    <w:rsid w:val="00B46CE7"/>
    <w:rsid w:val="00B53395"/>
    <w:rsid w:val="00B53A0A"/>
    <w:rsid w:val="00B610AD"/>
    <w:rsid w:val="00B613B3"/>
    <w:rsid w:val="00B628B0"/>
    <w:rsid w:val="00B71BDF"/>
    <w:rsid w:val="00B726CC"/>
    <w:rsid w:val="00B749E7"/>
    <w:rsid w:val="00B92912"/>
    <w:rsid w:val="00B9608F"/>
    <w:rsid w:val="00B9668D"/>
    <w:rsid w:val="00B96ADB"/>
    <w:rsid w:val="00B978E7"/>
    <w:rsid w:val="00BA7F64"/>
    <w:rsid w:val="00BB24F9"/>
    <w:rsid w:val="00BB33D7"/>
    <w:rsid w:val="00BB5CF4"/>
    <w:rsid w:val="00BC49BF"/>
    <w:rsid w:val="00BD14D8"/>
    <w:rsid w:val="00BD38A3"/>
    <w:rsid w:val="00BD4005"/>
    <w:rsid w:val="00BD4F3D"/>
    <w:rsid w:val="00BD5041"/>
    <w:rsid w:val="00BD66CD"/>
    <w:rsid w:val="00BE2B28"/>
    <w:rsid w:val="00BE3840"/>
    <w:rsid w:val="00BF29A6"/>
    <w:rsid w:val="00C062A5"/>
    <w:rsid w:val="00C11397"/>
    <w:rsid w:val="00C155EF"/>
    <w:rsid w:val="00C26155"/>
    <w:rsid w:val="00C37255"/>
    <w:rsid w:val="00C41377"/>
    <w:rsid w:val="00C42826"/>
    <w:rsid w:val="00C4501C"/>
    <w:rsid w:val="00C53856"/>
    <w:rsid w:val="00C5492A"/>
    <w:rsid w:val="00C57CB0"/>
    <w:rsid w:val="00C614B8"/>
    <w:rsid w:val="00C71E80"/>
    <w:rsid w:val="00C750B0"/>
    <w:rsid w:val="00C753A4"/>
    <w:rsid w:val="00C77435"/>
    <w:rsid w:val="00C7796A"/>
    <w:rsid w:val="00C82D57"/>
    <w:rsid w:val="00C848CF"/>
    <w:rsid w:val="00C84D83"/>
    <w:rsid w:val="00C921B3"/>
    <w:rsid w:val="00C97E49"/>
    <w:rsid w:val="00CA42BB"/>
    <w:rsid w:val="00CB2263"/>
    <w:rsid w:val="00CB22D4"/>
    <w:rsid w:val="00CB3BBB"/>
    <w:rsid w:val="00CB7E72"/>
    <w:rsid w:val="00CD4D3A"/>
    <w:rsid w:val="00CE2E96"/>
    <w:rsid w:val="00CE375C"/>
    <w:rsid w:val="00CE5EE8"/>
    <w:rsid w:val="00CE6AF6"/>
    <w:rsid w:val="00CF649A"/>
    <w:rsid w:val="00D00B19"/>
    <w:rsid w:val="00D06028"/>
    <w:rsid w:val="00D206C4"/>
    <w:rsid w:val="00D24C03"/>
    <w:rsid w:val="00D26494"/>
    <w:rsid w:val="00D26A33"/>
    <w:rsid w:val="00D30CD4"/>
    <w:rsid w:val="00D31F1E"/>
    <w:rsid w:val="00D362B0"/>
    <w:rsid w:val="00D4082E"/>
    <w:rsid w:val="00D607AB"/>
    <w:rsid w:val="00D72A88"/>
    <w:rsid w:val="00D73395"/>
    <w:rsid w:val="00D862C5"/>
    <w:rsid w:val="00D864B0"/>
    <w:rsid w:val="00DA251D"/>
    <w:rsid w:val="00DA7383"/>
    <w:rsid w:val="00DB45F2"/>
    <w:rsid w:val="00DB6D53"/>
    <w:rsid w:val="00DC0F40"/>
    <w:rsid w:val="00DC247A"/>
    <w:rsid w:val="00DC5C36"/>
    <w:rsid w:val="00DC5CC1"/>
    <w:rsid w:val="00DC6467"/>
    <w:rsid w:val="00DC6EAB"/>
    <w:rsid w:val="00DD1043"/>
    <w:rsid w:val="00DD4D51"/>
    <w:rsid w:val="00DE10DF"/>
    <w:rsid w:val="00DE12E2"/>
    <w:rsid w:val="00DE1FB3"/>
    <w:rsid w:val="00DE34CD"/>
    <w:rsid w:val="00DE6C65"/>
    <w:rsid w:val="00DF4C6A"/>
    <w:rsid w:val="00E01205"/>
    <w:rsid w:val="00E021C1"/>
    <w:rsid w:val="00E026C4"/>
    <w:rsid w:val="00E02B44"/>
    <w:rsid w:val="00E05FD1"/>
    <w:rsid w:val="00E1227C"/>
    <w:rsid w:val="00E132A6"/>
    <w:rsid w:val="00E13749"/>
    <w:rsid w:val="00E21A65"/>
    <w:rsid w:val="00E247DB"/>
    <w:rsid w:val="00E26458"/>
    <w:rsid w:val="00E274D3"/>
    <w:rsid w:val="00E34E11"/>
    <w:rsid w:val="00E52885"/>
    <w:rsid w:val="00E5432D"/>
    <w:rsid w:val="00E55993"/>
    <w:rsid w:val="00E61375"/>
    <w:rsid w:val="00E63686"/>
    <w:rsid w:val="00E750F6"/>
    <w:rsid w:val="00E770C7"/>
    <w:rsid w:val="00E829CF"/>
    <w:rsid w:val="00E82E2E"/>
    <w:rsid w:val="00E853D3"/>
    <w:rsid w:val="00E86551"/>
    <w:rsid w:val="00E87ECC"/>
    <w:rsid w:val="00EA139C"/>
    <w:rsid w:val="00EA1E93"/>
    <w:rsid w:val="00EA4339"/>
    <w:rsid w:val="00EA5157"/>
    <w:rsid w:val="00EB30CC"/>
    <w:rsid w:val="00EB3414"/>
    <w:rsid w:val="00EB34A1"/>
    <w:rsid w:val="00EB5077"/>
    <w:rsid w:val="00EB7435"/>
    <w:rsid w:val="00EC6044"/>
    <w:rsid w:val="00ED772C"/>
    <w:rsid w:val="00EE0F95"/>
    <w:rsid w:val="00EE367C"/>
    <w:rsid w:val="00EE3C4B"/>
    <w:rsid w:val="00EE5AB0"/>
    <w:rsid w:val="00EE5AD7"/>
    <w:rsid w:val="00EE5DA5"/>
    <w:rsid w:val="00EE61E9"/>
    <w:rsid w:val="00EF218A"/>
    <w:rsid w:val="00F02AF6"/>
    <w:rsid w:val="00F109E7"/>
    <w:rsid w:val="00F15FA6"/>
    <w:rsid w:val="00F16404"/>
    <w:rsid w:val="00F16D1C"/>
    <w:rsid w:val="00F207A0"/>
    <w:rsid w:val="00F22753"/>
    <w:rsid w:val="00F23306"/>
    <w:rsid w:val="00F257D5"/>
    <w:rsid w:val="00F275C4"/>
    <w:rsid w:val="00F35843"/>
    <w:rsid w:val="00F40F0F"/>
    <w:rsid w:val="00F42366"/>
    <w:rsid w:val="00F436B4"/>
    <w:rsid w:val="00F451EE"/>
    <w:rsid w:val="00F64D1E"/>
    <w:rsid w:val="00F84455"/>
    <w:rsid w:val="00F84B31"/>
    <w:rsid w:val="00F863A0"/>
    <w:rsid w:val="00F86C19"/>
    <w:rsid w:val="00F87996"/>
    <w:rsid w:val="00F934EE"/>
    <w:rsid w:val="00F94891"/>
    <w:rsid w:val="00F968FA"/>
    <w:rsid w:val="00FA55B8"/>
    <w:rsid w:val="00FA5664"/>
    <w:rsid w:val="00FB35EE"/>
    <w:rsid w:val="00FB741D"/>
    <w:rsid w:val="00FB787A"/>
    <w:rsid w:val="00FB7FB2"/>
    <w:rsid w:val="00FC40D8"/>
    <w:rsid w:val="00FC5204"/>
    <w:rsid w:val="00FC7F17"/>
    <w:rsid w:val="00FE3566"/>
    <w:rsid w:val="00FE74D5"/>
    <w:rsid w:val="00FE7C62"/>
    <w:rsid w:val="00FF10A4"/>
    <w:rsid w:val="00FF42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78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D772C"/>
  </w:style>
  <w:style w:type="paragraph" w:styleId="Balk1">
    <w:name w:val="heading 1"/>
    <w:basedOn w:val="Normal"/>
    <w:next w:val="Normal"/>
    <w:qFormat/>
    <w:rsid w:val="00ED772C"/>
    <w:pPr>
      <w:keepNext/>
      <w:outlineLvl w:val="0"/>
    </w:pPr>
    <w:rPr>
      <w:sz w:val="24"/>
    </w:rPr>
  </w:style>
  <w:style w:type="paragraph" w:styleId="Balk2">
    <w:name w:val="heading 2"/>
    <w:basedOn w:val="Normal"/>
    <w:next w:val="Normal"/>
    <w:qFormat/>
    <w:rsid w:val="00ED772C"/>
    <w:pPr>
      <w:keepNext/>
      <w:jc w:val="center"/>
      <w:outlineLvl w:val="1"/>
    </w:pPr>
    <w:rPr>
      <w:sz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A5D81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rsid w:val="003A5D81"/>
    <w:pPr>
      <w:tabs>
        <w:tab w:val="center" w:pos="4536"/>
        <w:tab w:val="right" w:pos="9072"/>
      </w:tabs>
    </w:pPr>
  </w:style>
  <w:style w:type="paragraph" w:styleId="BalonMetni">
    <w:name w:val="Balloon Text"/>
    <w:basedOn w:val="Normal"/>
    <w:link w:val="BalonMetniChar"/>
    <w:rsid w:val="0084282D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rsid w:val="0084282D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A1755E"/>
    <w:pPr>
      <w:ind w:left="720"/>
      <w:contextualSpacing/>
    </w:pPr>
  </w:style>
  <w:style w:type="character" w:styleId="Kpr">
    <w:name w:val="Hyperlink"/>
    <w:basedOn w:val="VarsaylanParagrafYazTipi"/>
    <w:rsid w:val="00882DF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59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92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49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56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0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letisim@kaytazdere.bel.tr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li\Documents\Meclis\MECL&#304;S%20G&#220;NDEM&#304;-2013%20ARALIK.dot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MECLİS GÜNDEMİ-2013 ARALIK</Template>
  <TotalTime>1958</TotalTime>
  <Pages>1</Pages>
  <Words>134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T</vt:lpstr>
    </vt:vector>
  </TitlesOfParts>
  <Company>Yalova Telekom Müdürlüğü</Company>
  <LinksUpToDate>false</LinksUpToDate>
  <CharactersWithSpaces>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</dc:title>
  <dc:creator>Ali</dc:creator>
  <cp:lastModifiedBy>LENOVO</cp:lastModifiedBy>
  <cp:revision>27</cp:revision>
  <cp:lastPrinted>2025-03-27T12:51:00Z</cp:lastPrinted>
  <dcterms:created xsi:type="dcterms:W3CDTF">2023-04-26T06:39:00Z</dcterms:created>
  <dcterms:modified xsi:type="dcterms:W3CDTF">2025-06-27T11:31:00Z</dcterms:modified>
</cp:coreProperties>
</file>