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2DE0" w:rsidRDefault="00732DE0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T.C.</w:t>
      </w:r>
    </w:p>
    <w:p w:rsidR="00732DE0" w:rsidRDefault="00732DE0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KAYTAZDERE BELEDİYE BAŞKANLIĞI</w:t>
      </w:r>
    </w:p>
    <w:p w:rsidR="00674677" w:rsidRDefault="00674677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Yazı İşleri Müdürlüğü</w:t>
      </w:r>
    </w:p>
    <w:p w:rsidR="00732DE0" w:rsidRDefault="00732DE0">
      <w:pPr>
        <w:jc w:val="center"/>
        <w:rPr>
          <w:rFonts w:ascii="Arial" w:hAnsi="Arial"/>
          <w:b/>
          <w:sz w:val="24"/>
        </w:rPr>
      </w:pPr>
    </w:p>
    <w:p w:rsidR="00732DE0" w:rsidRDefault="00732DE0">
      <w:pPr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</w:p>
    <w:p w:rsidR="00732DE0" w:rsidRDefault="00732DE0">
      <w:pPr>
        <w:rPr>
          <w:sz w:val="24"/>
        </w:rPr>
      </w:pPr>
      <w:r>
        <w:rPr>
          <w:rFonts w:ascii="Arial" w:hAnsi="Arial"/>
          <w:b/>
          <w:sz w:val="24"/>
        </w:rPr>
        <w:t>S</w:t>
      </w:r>
      <w:r w:rsidR="00674677">
        <w:rPr>
          <w:rFonts w:ascii="Arial" w:hAnsi="Arial"/>
          <w:b/>
          <w:sz w:val="24"/>
        </w:rPr>
        <w:t>ayı</w:t>
      </w:r>
      <w:r>
        <w:rPr>
          <w:rFonts w:ascii="Arial" w:hAnsi="Arial"/>
          <w:b/>
          <w:sz w:val="24"/>
        </w:rPr>
        <w:tab/>
        <w:t xml:space="preserve">    :</w:t>
      </w:r>
      <w:r>
        <w:rPr>
          <w:b/>
          <w:sz w:val="24"/>
        </w:rPr>
        <w:t xml:space="preserve">  </w:t>
      </w:r>
      <w:r w:rsidR="00A31B08" w:rsidRPr="00A24243">
        <w:rPr>
          <w:sz w:val="24"/>
        </w:rPr>
        <w:t>59785442-</w:t>
      </w:r>
      <w:r w:rsidR="00D26494">
        <w:rPr>
          <w:sz w:val="24"/>
        </w:rPr>
        <w:t>105.02.-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</w:t>
      </w:r>
      <w:r w:rsidR="00674677">
        <w:rPr>
          <w:sz w:val="24"/>
        </w:rPr>
        <w:t xml:space="preserve">   </w:t>
      </w:r>
      <w:r>
        <w:rPr>
          <w:sz w:val="24"/>
        </w:rPr>
        <w:t xml:space="preserve"> </w:t>
      </w:r>
      <w:r w:rsidR="003A5D81">
        <w:rPr>
          <w:sz w:val="24"/>
        </w:rPr>
        <w:t xml:space="preserve">                  </w:t>
      </w:r>
      <w:r w:rsidR="00A24243">
        <w:rPr>
          <w:sz w:val="24"/>
        </w:rPr>
        <w:t xml:space="preserve">    </w:t>
      </w:r>
      <w:r w:rsidR="00DE6C65">
        <w:rPr>
          <w:sz w:val="24"/>
        </w:rPr>
        <w:t xml:space="preserve"> </w:t>
      </w:r>
      <w:r w:rsidR="005E373F">
        <w:rPr>
          <w:sz w:val="24"/>
        </w:rPr>
        <w:t>30</w:t>
      </w:r>
      <w:r>
        <w:rPr>
          <w:sz w:val="24"/>
        </w:rPr>
        <w:t>/</w:t>
      </w:r>
      <w:r w:rsidR="00C051AA">
        <w:rPr>
          <w:sz w:val="24"/>
        </w:rPr>
        <w:t>04</w:t>
      </w:r>
      <w:r>
        <w:rPr>
          <w:sz w:val="24"/>
        </w:rPr>
        <w:t>/20</w:t>
      </w:r>
      <w:r w:rsidR="000D0FB3">
        <w:rPr>
          <w:sz w:val="24"/>
        </w:rPr>
        <w:t>26</w:t>
      </w:r>
    </w:p>
    <w:p w:rsidR="00732DE0" w:rsidRDefault="00732DE0">
      <w:pPr>
        <w:rPr>
          <w:sz w:val="24"/>
        </w:rPr>
      </w:pPr>
      <w:r>
        <w:rPr>
          <w:rFonts w:ascii="Arial" w:hAnsi="Arial"/>
          <w:b/>
          <w:sz w:val="24"/>
        </w:rPr>
        <w:t>K</w:t>
      </w:r>
      <w:r w:rsidR="00674677">
        <w:rPr>
          <w:rFonts w:ascii="Arial" w:hAnsi="Arial"/>
          <w:b/>
          <w:sz w:val="24"/>
        </w:rPr>
        <w:t>onu</w:t>
      </w:r>
      <w:r w:rsidR="00674677"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 xml:space="preserve">    :</w:t>
      </w:r>
      <w:r>
        <w:rPr>
          <w:b/>
          <w:sz w:val="24"/>
        </w:rPr>
        <w:t xml:space="preserve"> </w:t>
      </w:r>
      <w:r w:rsidR="004A4148">
        <w:rPr>
          <w:sz w:val="24"/>
        </w:rPr>
        <w:t xml:space="preserve"> </w:t>
      </w:r>
      <w:r>
        <w:rPr>
          <w:sz w:val="24"/>
        </w:rPr>
        <w:t>Meclis Toplantısı.</w:t>
      </w:r>
    </w:p>
    <w:p w:rsidR="009D3343" w:rsidRDefault="009D3343">
      <w:pPr>
        <w:rPr>
          <w:sz w:val="24"/>
        </w:rPr>
      </w:pPr>
    </w:p>
    <w:p w:rsidR="003D1DC7" w:rsidRDefault="003D1DC7">
      <w:pPr>
        <w:rPr>
          <w:sz w:val="24"/>
        </w:rPr>
      </w:pPr>
    </w:p>
    <w:p w:rsidR="00624EB0" w:rsidRDefault="00624EB0">
      <w:pPr>
        <w:rPr>
          <w:sz w:val="24"/>
        </w:rPr>
      </w:pPr>
    </w:p>
    <w:p w:rsidR="00C96FF4" w:rsidRDefault="00C96FF4">
      <w:pPr>
        <w:rPr>
          <w:sz w:val="24"/>
        </w:rPr>
      </w:pPr>
    </w:p>
    <w:p w:rsidR="00DE34CD" w:rsidRDefault="00C96FF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BELEDİYE BA</w:t>
      </w:r>
      <w:r w:rsidR="009B73EA" w:rsidRPr="00A24243">
        <w:rPr>
          <w:b/>
          <w:sz w:val="24"/>
          <w:szCs w:val="24"/>
        </w:rPr>
        <w:t>ŞKANLIĞINDAN DUYURULUR</w:t>
      </w:r>
    </w:p>
    <w:p w:rsidR="00030E6B" w:rsidRDefault="00030E6B">
      <w:pPr>
        <w:jc w:val="center"/>
        <w:rPr>
          <w:b/>
          <w:sz w:val="24"/>
          <w:szCs w:val="24"/>
        </w:rPr>
      </w:pPr>
    </w:p>
    <w:p w:rsidR="00030E6B" w:rsidRPr="00A24243" w:rsidRDefault="00030E6B">
      <w:pPr>
        <w:jc w:val="center"/>
        <w:rPr>
          <w:b/>
          <w:sz w:val="24"/>
          <w:szCs w:val="24"/>
        </w:rPr>
      </w:pPr>
    </w:p>
    <w:p w:rsidR="00030E6B" w:rsidRDefault="001F521B" w:rsidP="00030E6B">
      <w:pPr>
        <w:ind w:firstLine="708"/>
        <w:jc w:val="both"/>
        <w:rPr>
          <w:sz w:val="24"/>
        </w:rPr>
      </w:pPr>
      <w:proofErr w:type="gramStart"/>
      <w:r>
        <w:rPr>
          <w:sz w:val="24"/>
        </w:rPr>
        <w:t>Belediyemiz  Meclisi</w:t>
      </w:r>
      <w:proofErr w:type="gramEnd"/>
      <w:r>
        <w:rPr>
          <w:sz w:val="24"/>
        </w:rPr>
        <w:t xml:space="preserve">  2026</w:t>
      </w:r>
      <w:r w:rsidR="000D0FB3">
        <w:rPr>
          <w:sz w:val="24"/>
        </w:rPr>
        <w:t xml:space="preserve"> yılı </w:t>
      </w:r>
      <w:r w:rsidR="0000038D">
        <w:rPr>
          <w:sz w:val="24"/>
        </w:rPr>
        <w:t>Mayıs</w:t>
      </w:r>
      <w:r w:rsidR="00B15949">
        <w:rPr>
          <w:sz w:val="24"/>
        </w:rPr>
        <w:t xml:space="preserve"> </w:t>
      </w:r>
      <w:r w:rsidR="00030E6B">
        <w:rPr>
          <w:sz w:val="24"/>
        </w:rPr>
        <w:t>ayı olağan meclis  toplantısını yapmak üzere 5393 sayılı Belediye Kanunu’nun 20. maddesine istinaden, Belediyemiz Meclisin</w:t>
      </w:r>
      <w:r w:rsidR="00A87515">
        <w:rPr>
          <w:sz w:val="24"/>
        </w:rPr>
        <w:t xml:space="preserve">ce kararlaştırılan tarih olan </w:t>
      </w:r>
      <w:r w:rsidR="00C051AA">
        <w:rPr>
          <w:sz w:val="24"/>
        </w:rPr>
        <w:t>0</w:t>
      </w:r>
      <w:r w:rsidR="0000038D">
        <w:rPr>
          <w:sz w:val="24"/>
        </w:rPr>
        <w:t>5</w:t>
      </w:r>
      <w:r w:rsidR="00B15949">
        <w:rPr>
          <w:sz w:val="24"/>
        </w:rPr>
        <w:t xml:space="preserve"> </w:t>
      </w:r>
      <w:r w:rsidR="0000038D">
        <w:rPr>
          <w:sz w:val="24"/>
        </w:rPr>
        <w:t>Mayıs</w:t>
      </w:r>
      <w:r w:rsidR="00B15949">
        <w:rPr>
          <w:sz w:val="24"/>
        </w:rPr>
        <w:t xml:space="preserve"> </w:t>
      </w:r>
      <w:r>
        <w:rPr>
          <w:sz w:val="24"/>
        </w:rPr>
        <w:t>2026</w:t>
      </w:r>
      <w:r w:rsidR="00030E6B">
        <w:rPr>
          <w:sz w:val="24"/>
        </w:rPr>
        <w:t xml:space="preserve"> </w:t>
      </w:r>
      <w:r w:rsidR="00B15949">
        <w:rPr>
          <w:sz w:val="24"/>
        </w:rPr>
        <w:t>Salı</w:t>
      </w:r>
      <w:r w:rsidR="004F50B5">
        <w:rPr>
          <w:sz w:val="24"/>
        </w:rPr>
        <w:t xml:space="preserve"> günü saat 10.00’da</w:t>
      </w:r>
      <w:r w:rsidR="00030E6B">
        <w:rPr>
          <w:sz w:val="24"/>
        </w:rPr>
        <w:t xml:space="preserve">  aşağıdaki gündemi görüşmek  üzere  Belediyemiz Meclis Toplantı Salonunda toplanacaktır. </w:t>
      </w:r>
    </w:p>
    <w:p w:rsidR="009B73EA" w:rsidRDefault="009B73EA" w:rsidP="00B613B3">
      <w:pPr>
        <w:jc w:val="both"/>
        <w:rPr>
          <w:sz w:val="24"/>
        </w:rPr>
      </w:pPr>
    </w:p>
    <w:p w:rsidR="00BA7F64" w:rsidRDefault="009B73EA" w:rsidP="00B613B3">
      <w:pPr>
        <w:jc w:val="both"/>
        <w:rPr>
          <w:sz w:val="24"/>
        </w:rPr>
      </w:pPr>
      <w:r>
        <w:rPr>
          <w:sz w:val="24"/>
        </w:rPr>
        <w:tab/>
        <w:t xml:space="preserve"> </w:t>
      </w:r>
      <w:r w:rsidR="007530F8">
        <w:rPr>
          <w:sz w:val="24"/>
        </w:rPr>
        <w:t xml:space="preserve">  </w:t>
      </w:r>
      <w:r>
        <w:rPr>
          <w:sz w:val="24"/>
        </w:rPr>
        <w:t xml:space="preserve">  İlanen Duyurulur.  </w:t>
      </w:r>
      <w:r w:rsidR="00047404">
        <w:rPr>
          <w:sz w:val="24"/>
        </w:rPr>
        <w:t xml:space="preserve"> </w:t>
      </w:r>
    </w:p>
    <w:p w:rsidR="00BA7F64" w:rsidRDefault="00BA7F64" w:rsidP="00B613B3">
      <w:pPr>
        <w:jc w:val="both"/>
        <w:rPr>
          <w:sz w:val="24"/>
        </w:rPr>
      </w:pPr>
      <w:r>
        <w:rPr>
          <w:sz w:val="24"/>
        </w:rPr>
        <w:tab/>
        <w:t xml:space="preserve">    </w:t>
      </w:r>
    </w:p>
    <w:p w:rsidR="0084282D" w:rsidRDefault="0084282D" w:rsidP="00B613B3">
      <w:pPr>
        <w:jc w:val="both"/>
        <w:rPr>
          <w:sz w:val="24"/>
        </w:rPr>
      </w:pPr>
    </w:p>
    <w:p w:rsidR="00732DE0" w:rsidRDefault="0084282D" w:rsidP="00A24243">
      <w:pPr>
        <w:ind w:firstLine="708"/>
        <w:jc w:val="both"/>
        <w:rPr>
          <w:sz w:val="24"/>
        </w:rPr>
      </w:pPr>
      <w:r>
        <w:rPr>
          <w:sz w:val="24"/>
        </w:rPr>
        <w:t xml:space="preserve">     </w:t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A24243">
        <w:rPr>
          <w:sz w:val="24"/>
        </w:rPr>
        <w:t xml:space="preserve"> </w:t>
      </w:r>
      <w:r w:rsidR="007F4A87">
        <w:rPr>
          <w:sz w:val="24"/>
        </w:rPr>
        <w:t>Doğan ÇİTİL</w:t>
      </w:r>
    </w:p>
    <w:p w:rsidR="00732DE0" w:rsidRDefault="006714BB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Belediye Başkan</w:t>
      </w:r>
      <w:r w:rsidR="00A31B08">
        <w:rPr>
          <w:sz w:val="24"/>
        </w:rPr>
        <w:t>ı</w:t>
      </w:r>
    </w:p>
    <w:p w:rsidR="00BA7F64" w:rsidRDefault="00BA7F64">
      <w:pPr>
        <w:rPr>
          <w:sz w:val="24"/>
        </w:rPr>
      </w:pPr>
    </w:p>
    <w:p w:rsidR="00732DE0" w:rsidRDefault="00732DE0"/>
    <w:p w:rsidR="00732DE0" w:rsidRDefault="00732DE0"/>
    <w:p w:rsidR="00125485" w:rsidRDefault="00125485"/>
    <w:p w:rsidR="007D6124" w:rsidRDefault="007D6124"/>
    <w:p w:rsidR="000D7AC8" w:rsidRDefault="000D7AC8"/>
    <w:p w:rsidR="00B15949" w:rsidRDefault="00B15949" w:rsidP="00B15949">
      <w:pPr>
        <w:rPr>
          <w:sz w:val="24"/>
          <w:u w:val="single"/>
        </w:rPr>
      </w:pPr>
      <w:r w:rsidRPr="003D21EF">
        <w:rPr>
          <w:sz w:val="24"/>
        </w:rPr>
        <w:t xml:space="preserve">        </w:t>
      </w:r>
      <w:r>
        <w:rPr>
          <w:sz w:val="24"/>
          <w:u w:val="single"/>
        </w:rPr>
        <w:t>GÜNDEM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  <w:t>:</w:t>
      </w:r>
    </w:p>
    <w:p w:rsidR="00B15949" w:rsidRDefault="00B15949" w:rsidP="00B15949">
      <w:pPr>
        <w:rPr>
          <w:sz w:val="24"/>
          <w:u w:val="single"/>
        </w:rPr>
      </w:pPr>
    </w:p>
    <w:p w:rsidR="00C051AA" w:rsidRDefault="00C051AA" w:rsidP="00C051AA">
      <w:pPr>
        <w:numPr>
          <w:ilvl w:val="0"/>
          <w:numId w:val="4"/>
        </w:numPr>
        <w:rPr>
          <w:sz w:val="24"/>
        </w:rPr>
      </w:pPr>
      <w:r>
        <w:rPr>
          <w:sz w:val="24"/>
        </w:rPr>
        <w:t>Açılış, Yoklama ve Saygı Duruşu</w:t>
      </w:r>
    </w:p>
    <w:p w:rsidR="00C051AA" w:rsidRDefault="0000038D" w:rsidP="00C051AA">
      <w:pPr>
        <w:numPr>
          <w:ilvl w:val="0"/>
          <w:numId w:val="4"/>
        </w:numPr>
        <w:rPr>
          <w:sz w:val="24"/>
        </w:rPr>
      </w:pPr>
      <w:r>
        <w:rPr>
          <w:sz w:val="24"/>
        </w:rPr>
        <w:t>Haziran</w:t>
      </w:r>
      <w:r w:rsidR="00C051AA">
        <w:rPr>
          <w:sz w:val="24"/>
        </w:rPr>
        <w:t xml:space="preserve"> Ayı Toplantı Tarihinin Belirlenmesi</w:t>
      </w:r>
    </w:p>
    <w:p w:rsidR="00C051AA" w:rsidRDefault="0000038D" w:rsidP="00C051AA">
      <w:pPr>
        <w:numPr>
          <w:ilvl w:val="0"/>
          <w:numId w:val="4"/>
        </w:numPr>
        <w:rPr>
          <w:sz w:val="24"/>
        </w:rPr>
      </w:pPr>
      <w:r>
        <w:rPr>
          <w:sz w:val="24"/>
        </w:rPr>
        <w:t>Asfalt Hibesinin Kabulü</w:t>
      </w:r>
    </w:p>
    <w:p w:rsidR="00C051AA" w:rsidRDefault="0000038D" w:rsidP="00C051AA">
      <w:pPr>
        <w:numPr>
          <w:ilvl w:val="0"/>
          <w:numId w:val="4"/>
        </w:numPr>
        <w:rPr>
          <w:sz w:val="24"/>
        </w:rPr>
      </w:pPr>
      <w:r>
        <w:rPr>
          <w:sz w:val="24"/>
        </w:rPr>
        <w:t>2025 Yılı Kesin Hesabını Görüşülmesi</w:t>
      </w:r>
    </w:p>
    <w:p w:rsidR="005B31AD" w:rsidRDefault="005E373F" w:rsidP="00C051AA">
      <w:pPr>
        <w:numPr>
          <w:ilvl w:val="0"/>
          <w:numId w:val="4"/>
        </w:numPr>
        <w:rPr>
          <w:sz w:val="24"/>
        </w:rPr>
      </w:pPr>
      <w:r>
        <w:rPr>
          <w:sz w:val="24"/>
        </w:rPr>
        <w:t>Mendirek Alanı</w:t>
      </w:r>
      <w:r w:rsidR="005B31AD">
        <w:rPr>
          <w:sz w:val="24"/>
        </w:rPr>
        <w:t xml:space="preserve">nın Tahsis İşlemleri İçin </w:t>
      </w:r>
    </w:p>
    <w:p w:rsidR="0000038D" w:rsidRDefault="005B31AD" w:rsidP="005B31AD">
      <w:pPr>
        <w:ind w:left="720"/>
        <w:rPr>
          <w:sz w:val="24"/>
        </w:rPr>
      </w:pPr>
      <w:r>
        <w:rPr>
          <w:sz w:val="24"/>
        </w:rPr>
        <w:t>Belediye Başkanına Yetki Verilmesinin</w:t>
      </w:r>
      <w:r w:rsidR="005E373F">
        <w:rPr>
          <w:sz w:val="24"/>
        </w:rPr>
        <w:t xml:space="preserve"> Görüşülmesi</w:t>
      </w:r>
    </w:p>
    <w:p w:rsidR="005E373F" w:rsidRDefault="005E373F" w:rsidP="00C051AA">
      <w:pPr>
        <w:numPr>
          <w:ilvl w:val="0"/>
          <w:numId w:val="4"/>
        </w:numPr>
        <w:rPr>
          <w:sz w:val="24"/>
        </w:rPr>
      </w:pPr>
      <w:r>
        <w:rPr>
          <w:sz w:val="24"/>
        </w:rPr>
        <w:t>Gelir Tarifesi Değişikliği</w:t>
      </w:r>
    </w:p>
    <w:p w:rsidR="00067BE8" w:rsidRDefault="00067BE8" w:rsidP="00C051AA">
      <w:pPr>
        <w:numPr>
          <w:ilvl w:val="0"/>
          <w:numId w:val="4"/>
        </w:numPr>
        <w:rPr>
          <w:sz w:val="24"/>
        </w:rPr>
      </w:pPr>
      <w:r>
        <w:rPr>
          <w:sz w:val="24"/>
        </w:rPr>
        <w:t xml:space="preserve">Yapı </w:t>
      </w:r>
      <w:proofErr w:type="spellStart"/>
      <w:r>
        <w:rPr>
          <w:sz w:val="24"/>
        </w:rPr>
        <w:t>Stoğu</w:t>
      </w:r>
      <w:proofErr w:type="spellEnd"/>
      <w:r>
        <w:rPr>
          <w:sz w:val="24"/>
        </w:rPr>
        <w:t xml:space="preserve"> Envanter Çalışması</w:t>
      </w:r>
    </w:p>
    <w:p w:rsidR="00D22801" w:rsidRDefault="00D22801" w:rsidP="00D22801">
      <w:pPr>
        <w:ind w:left="720"/>
        <w:rPr>
          <w:sz w:val="24"/>
          <w:szCs w:val="24"/>
        </w:rPr>
      </w:pPr>
    </w:p>
    <w:p w:rsidR="00A87515" w:rsidRDefault="00A87515" w:rsidP="009F0507">
      <w:pPr>
        <w:ind w:left="720"/>
        <w:rPr>
          <w:sz w:val="24"/>
        </w:rPr>
      </w:pPr>
    </w:p>
    <w:p w:rsidR="00A87515" w:rsidRDefault="00A87515" w:rsidP="00B15949">
      <w:pPr>
        <w:rPr>
          <w:sz w:val="24"/>
        </w:rPr>
      </w:pPr>
      <w:bookmarkStart w:id="0" w:name="_GoBack"/>
      <w:bookmarkEnd w:id="0"/>
    </w:p>
    <w:sectPr w:rsidR="00A87515" w:rsidSect="00A2424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09" w:right="1133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090E" w:rsidRDefault="0052090E">
      <w:r>
        <w:separator/>
      </w:r>
    </w:p>
  </w:endnote>
  <w:endnote w:type="continuationSeparator" w:id="0">
    <w:p w:rsidR="0052090E" w:rsidRDefault="005209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477C" w:rsidRDefault="004B477C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79E9" w:rsidRDefault="003779E9" w:rsidP="003A5D81">
    <w:pPr>
      <w:pStyle w:val="AltBilgi"/>
    </w:pPr>
    <w:r>
      <w:t>__________________________________________________________________________________________</w:t>
    </w:r>
  </w:p>
  <w:p w:rsidR="00E26458" w:rsidRDefault="00E26458" w:rsidP="003A5D81">
    <w:pPr>
      <w:pStyle w:val="AltBilgi"/>
    </w:pPr>
    <w:r>
      <w:t xml:space="preserve">Merkez </w:t>
    </w:r>
    <w:proofErr w:type="spellStart"/>
    <w:proofErr w:type="gramStart"/>
    <w:r>
      <w:t>Mh.M.Alpaslan</w:t>
    </w:r>
    <w:proofErr w:type="spellEnd"/>
    <w:proofErr w:type="gramEnd"/>
    <w:r>
      <w:t xml:space="preserve"> Karabulut  </w:t>
    </w:r>
    <w:proofErr w:type="spellStart"/>
    <w:r>
      <w:t>Blv.Belediye</w:t>
    </w:r>
    <w:proofErr w:type="spellEnd"/>
    <w:r>
      <w:t xml:space="preserve"> C.</w:t>
    </w:r>
    <w:r w:rsidR="003779E9">
      <w:t>N</w:t>
    </w:r>
    <w:r>
      <w:t>o:4</w:t>
    </w:r>
    <w:r w:rsidR="003779E9">
      <w:t xml:space="preserve"> Ayrıntılı Bilgi İçin İr</w:t>
    </w:r>
    <w:r w:rsidR="00E021C1">
      <w:t xml:space="preserve">tibat: </w:t>
    </w:r>
    <w:r w:rsidR="00A24243">
      <w:t xml:space="preserve">Musa ÇAKMAZ Yazı </w:t>
    </w:r>
    <w:proofErr w:type="spellStart"/>
    <w:r w:rsidR="00A24243">
      <w:t>İşl.Md</w:t>
    </w:r>
    <w:proofErr w:type="spellEnd"/>
    <w:r w:rsidR="00A24243">
      <w:t>.</w:t>
    </w:r>
  </w:p>
  <w:p w:rsidR="003779E9" w:rsidRDefault="003779E9" w:rsidP="003A5D81">
    <w:pPr>
      <w:pStyle w:val="AltBilgi"/>
    </w:pPr>
    <w:r>
      <w:t xml:space="preserve">  77720-Kaytazdere/Altınova/YALOVA </w:t>
    </w:r>
  </w:p>
  <w:p w:rsidR="003779E9" w:rsidRPr="00B22D6B" w:rsidRDefault="003779E9" w:rsidP="003A5D81">
    <w:pPr>
      <w:pStyle w:val="AltBilgi"/>
      <w:rPr>
        <w:u w:val="single"/>
      </w:rPr>
    </w:pPr>
    <w:r>
      <w:t>Telefon : ( 0 226) 46</w:t>
    </w:r>
    <w:r w:rsidR="00A24243">
      <w:t xml:space="preserve"> </w:t>
    </w:r>
    <w:r>
      <w:t>283</w:t>
    </w:r>
    <w:r w:rsidR="00A24243">
      <w:t xml:space="preserve">33-462 8335 Faks: (0 226) 462 8334              </w:t>
    </w:r>
    <w:r>
      <w:t>e:</w:t>
    </w:r>
    <w:proofErr w:type="gramStart"/>
    <w:r>
      <w:t xml:space="preserve">mail   : </w:t>
    </w:r>
    <w:r w:rsidR="004B477C" w:rsidRPr="004B477C">
      <w:rPr>
        <w:u w:val="single"/>
      </w:rPr>
      <w:t>iletisim</w:t>
    </w:r>
    <w:proofErr w:type="gramEnd"/>
    <w:r w:rsidRPr="004B477C">
      <w:rPr>
        <w:u w:val="single"/>
      </w:rPr>
      <w:t>@</w:t>
    </w:r>
    <w:r w:rsidR="004B477C">
      <w:rPr>
        <w:u w:val="single"/>
      </w:rPr>
      <w:t>kaytazdere.bel.tr</w:t>
    </w:r>
  </w:p>
  <w:p w:rsidR="003779E9" w:rsidRDefault="003779E9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477C" w:rsidRDefault="004B477C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090E" w:rsidRDefault="0052090E">
      <w:r>
        <w:separator/>
      </w:r>
    </w:p>
  </w:footnote>
  <w:footnote w:type="continuationSeparator" w:id="0">
    <w:p w:rsidR="0052090E" w:rsidRDefault="005209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477C" w:rsidRDefault="004B477C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477C" w:rsidRDefault="004B477C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477C" w:rsidRDefault="004B477C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BC1CE1"/>
    <w:multiLevelType w:val="multilevel"/>
    <w:tmpl w:val="27B0E932"/>
    <w:lvl w:ilvl="0">
      <w:start w:val="4"/>
      <w:numFmt w:val="decimal"/>
      <w:lvlText w:val="%1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1">
      <w:start w:val="2003"/>
      <w:numFmt w:val="decimal"/>
      <w:lvlText w:val="%1-%2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3C321A91"/>
    <w:multiLevelType w:val="hybridMultilevel"/>
    <w:tmpl w:val="B9EAC9DC"/>
    <w:lvl w:ilvl="0" w:tplc="6CFEAD9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2B60CC8"/>
    <w:multiLevelType w:val="singleLevel"/>
    <w:tmpl w:val="EFC4DBA2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3" w15:restartNumberingAfterBreak="0">
    <w:nsid w:val="468931F7"/>
    <w:multiLevelType w:val="singleLevel"/>
    <w:tmpl w:val="39328D6A"/>
    <w:lvl w:ilvl="0">
      <w:start w:val="1"/>
      <w:numFmt w:val="lowerLetter"/>
      <w:lvlText w:val="%1)"/>
      <w:lvlJc w:val="left"/>
      <w:pPr>
        <w:tabs>
          <w:tab w:val="num" w:pos="600"/>
        </w:tabs>
        <w:ind w:left="600" w:hanging="360"/>
      </w:pPr>
      <w:rPr>
        <w:rFonts w:hint="default"/>
      </w:rPr>
    </w:lvl>
  </w:abstractNum>
  <w:abstractNum w:abstractNumId="4" w15:restartNumberingAfterBreak="0">
    <w:nsid w:val="6E6575EF"/>
    <w:multiLevelType w:val="hybridMultilevel"/>
    <w:tmpl w:val="61AC74CE"/>
    <w:lvl w:ilvl="0" w:tplc="6CFEAD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D5634"/>
    <w:rsid w:val="0000038D"/>
    <w:rsid w:val="0001082F"/>
    <w:rsid w:val="00014260"/>
    <w:rsid w:val="00014EC9"/>
    <w:rsid w:val="00015F0F"/>
    <w:rsid w:val="00030E6B"/>
    <w:rsid w:val="000436E3"/>
    <w:rsid w:val="00045F00"/>
    <w:rsid w:val="00047404"/>
    <w:rsid w:val="00047D70"/>
    <w:rsid w:val="000533AF"/>
    <w:rsid w:val="00054675"/>
    <w:rsid w:val="000563A8"/>
    <w:rsid w:val="000569B7"/>
    <w:rsid w:val="000625A5"/>
    <w:rsid w:val="00067BE8"/>
    <w:rsid w:val="000909D2"/>
    <w:rsid w:val="00095AD1"/>
    <w:rsid w:val="000A3E3E"/>
    <w:rsid w:val="000C6383"/>
    <w:rsid w:val="000D085E"/>
    <w:rsid w:val="000D0FB3"/>
    <w:rsid w:val="000D6B84"/>
    <w:rsid w:val="000D73CA"/>
    <w:rsid w:val="000D7AC8"/>
    <w:rsid w:val="000E3E2C"/>
    <w:rsid w:val="000E6116"/>
    <w:rsid w:val="000F4312"/>
    <w:rsid w:val="000F4470"/>
    <w:rsid w:val="000F44C9"/>
    <w:rsid w:val="000F4BE6"/>
    <w:rsid w:val="00107CB9"/>
    <w:rsid w:val="00111FFC"/>
    <w:rsid w:val="00120648"/>
    <w:rsid w:val="001240AB"/>
    <w:rsid w:val="0012476B"/>
    <w:rsid w:val="00125485"/>
    <w:rsid w:val="00125979"/>
    <w:rsid w:val="00131248"/>
    <w:rsid w:val="00132DF5"/>
    <w:rsid w:val="001373CC"/>
    <w:rsid w:val="00142ADD"/>
    <w:rsid w:val="001505C3"/>
    <w:rsid w:val="00153B63"/>
    <w:rsid w:val="0016374D"/>
    <w:rsid w:val="001653B7"/>
    <w:rsid w:val="001663D1"/>
    <w:rsid w:val="0016722D"/>
    <w:rsid w:val="00173ECD"/>
    <w:rsid w:val="00175FFC"/>
    <w:rsid w:val="001861F1"/>
    <w:rsid w:val="001914BA"/>
    <w:rsid w:val="00197EE1"/>
    <w:rsid w:val="001A1279"/>
    <w:rsid w:val="001A2E5F"/>
    <w:rsid w:val="001B6741"/>
    <w:rsid w:val="001B6FCA"/>
    <w:rsid w:val="001C1F08"/>
    <w:rsid w:val="001C23E0"/>
    <w:rsid w:val="001C2D02"/>
    <w:rsid w:val="001D256F"/>
    <w:rsid w:val="001E11BD"/>
    <w:rsid w:val="001E1D64"/>
    <w:rsid w:val="001E1EE9"/>
    <w:rsid w:val="001E587A"/>
    <w:rsid w:val="001E6732"/>
    <w:rsid w:val="001F157C"/>
    <w:rsid w:val="001F1ED8"/>
    <w:rsid w:val="001F521B"/>
    <w:rsid w:val="001F5500"/>
    <w:rsid w:val="00206FB3"/>
    <w:rsid w:val="00211CDE"/>
    <w:rsid w:val="00217B2B"/>
    <w:rsid w:val="00220515"/>
    <w:rsid w:val="002217F1"/>
    <w:rsid w:val="00240C26"/>
    <w:rsid w:val="00241F5A"/>
    <w:rsid w:val="002436E0"/>
    <w:rsid w:val="002502E3"/>
    <w:rsid w:val="00250F7B"/>
    <w:rsid w:val="0026238E"/>
    <w:rsid w:val="00265AEC"/>
    <w:rsid w:val="002720F3"/>
    <w:rsid w:val="002822DD"/>
    <w:rsid w:val="0028300B"/>
    <w:rsid w:val="00287866"/>
    <w:rsid w:val="00290774"/>
    <w:rsid w:val="00290BDC"/>
    <w:rsid w:val="00291B6C"/>
    <w:rsid w:val="002A1997"/>
    <w:rsid w:val="002C0B00"/>
    <w:rsid w:val="002D48B6"/>
    <w:rsid w:val="002D4FEF"/>
    <w:rsid w:val="002D5546"/>
    <w:rsid w:val="002D6424"/>
    <w:rsid w:val="002E7F26"/>
    <w:rsid w:val="002F15F6"/>
    <w:rsid w:val="002F22EE"/>
    <w:rsid w:val="002F2CCB"/>
    <w:rsid w:val="002F555B"/>
    <w:rsid w:val="00323E9C"/>
    <w:rsid w:val="00324A98"/>
    <w:rsid w:val="00325C24"/>
    <w:rsid w:val="00334277"/>
    <w:rsid w:val="00334949"/>
    <w:rsid w:val="003370C3"/>
    <w:rsid w:val="003467C9"/>
    <w:rsid w:val="00346B96"/>
    <w:rsid w:val="003509D7"/>
    <w:rsid w:val="00355D0B"/>
    <w:rsid w:val="003605E2"/>
    <w:rsid w:val="00360DBE"/>
    <w:rsid w:val="0036213C"/>
    <w:rsid w:val="00362D17"/>
    <w:rsid w:val="0036577A"/>
    <w:rsid w:val="0037067F"/>
    <w:rsid w:val="003779E9"/>
    <w:rsid w:val="00381DA1"/>
    <w:rsid w:val="003826E9"/>
    <w:rsid w:val="00387FB3"/>
    <w:rsid w:val="00393CB8"/>
    <w:rsid w:val="00393DB9"/>
    <w:rsid w:val="003962A4"/>
    <w:rsid w:val="003A07DC"/>
    <w:rsid w:val="003A5544"/>
    <w:rsid w:val="003A5D73"/>
    <w:rsid w:val="003A5D81"/>
    <w:rsid w:val="003B10C0"/>
    <w:rsid w:val="003B11DF"/>
    <w:rsid w:val="003B7ECE"/>
    <w:rsid w:val="003D1DC7"/>
    <w:rsid w:val="003D291B"/>
    <w:rsid w:val="003D2A49"/>
    <w:rsid w:val="003D5F1C"/>
    <w:rsid w:val="003D7C6C"/>
    <w:rsid w:val="003E1DA6"/>
    <w:rsid w:val="003E4230"/>
    <w:rsid w:val="003E4AF6"/>
    <w:rsid w:val="003E6F1D"/>
    <w:rsid w:val="003F2D56"/>
    <w:rsid w:val="003F4891"/>
    <w:rsid w:val="003F5F78"/>
    <w:rsid w:val="003F759A"/>
    <w:rsid w:val="00402A4D"/>
    <w:rsid w:val="00403C68"/>
    <w:rsid w:val="00406953"/>
    <w:rsid w:val="00407319"/>
    <w:rsid w:val="00417BE1"/>
    <w:rsid w:val="0042049D"/>
    <w:rsid w:val="00421659"/>
    <w:rsid w:val="0042726A"/>
    <w:rsid w:val="0043643F"/>
    <w:rsid w:val="0043712B"/>
    <w:rsid w:val="00437DEA"/>
    <w:rsid w:val="00441196"/>
    <w:rsid w:val="0044294D"/>
    <w:rsid w:val="00443FCA"/>
    <w:rsid w:val="00444182"/>
    <w:rsid w:val="00447C7C"/>
    <w:rsid w:val="00452D47"/>
    <w:rsid w:val="00461755"/>
    <w:rsid w:val="004674E1"/>
    <w:rsid w:val="00471559"/>
    <w:rsid w:val="00477C83"/>
    <w:rsid w:val="00490429"/>
    <w:rsid w:val="004978A8"/>
    <w:rsid w:val="004A0283"/>
    <w:rsid w:val="004A1026"/>
    <w:rsid w:val="004A1C85"/>
    <w:rsid w:val="004A2F6B"/>
    <w:rsid w:val="004A335D"/>
    <w:rsid w:val="004A4148"/>
    <w:rsid w:val="004B1309"/>
    <w:rsid w:val="004B477C"/>
    <w:rsid w:val="004B6E1E"/>
    <w:rsid w:val="004C0C1D"/>
    <w:rsid w:val="004C1C86"/>
    <w:rsid w:val="004C680C"/>
    <w:rsid w:val="004D29C4"/>
    <w:rsid w:val="004D625B"/>
    <w:rsid w:val="004E09C7"/>
    <w:rsid w:val="004E1214"/>
    <w:rsid w:val="004E14DF"/>
    <w:rsid w:val="004E380B"/>
    <w:rsid w:val="004E720D"/>
    <w:rsid w:val="004F10C7"/>
    <w:rsid w:val="004F3E0C"/>
    <w:rsid w:val="004F50B5"/>
    <w:rsid w:val="004F5E17"/>
    <w:rsid w:val="005055A7"/>
    <w:rsid w:val="005062A5"/>
    <w:rsid w:val="005125CC"/>
    <w:rsid w:val="00512CD1"/>
    <w:rsid w:val="005160B4"/>
    <w:rsid w:val="005201B8"/>
    <w:rsid w:val="0052090E"/>
    <w:rsid w:val="00523974"/>
    <w:rsid w:val="0054265A"/>
    <w:rsid w:val="00550C8B"/>
    <w:rsid w:val="00552FB9"/>
    <w:rsid w:val="005558F8"/>
    <w:rsid w:val="00555B5A"/>
    <w:rsid w:val="005575F1"/>
    <w:rsid w:val="00563137"/>
    <w:rsid w:val="005722B1"/>
    <w:rsid w:val="00574574"/>
    <w:rsid w:val="00576918"/>
    <w:rsid w:val="00577B7D"/>
    <w:rsid w:val="00580F13"/>
    <w:rsid w:val="00583326"/>
    <w:rsid w:val="005844D9"/>
    <w:rsid w:val="0059155B"/>
    <w:rsid w:val="005950AB"/>
    <w:rsid w:val="005A405C"/>
    <w:rsid w:val="005A4E50"/>
    <w:rsid w:val="005A508B"/>
    <w:rsid w:val="005A530C"/>
    <w:rsid w:val="005A74D4"/>
    <w:rsid w:val="005B31AD"/>
    <w:rsid w:val="005B4B8E"/>
    <w:rsid w:val="005D0921"/>
    <w:rsid w:val="005D3CB3"/>
    <w:rsid w:val="005E248A"/>
    <w:rsid w:val="005E373F"/>
    <w:rsid w:val="005F175E"/>
    <w:rsid w:val="005F29AF"/>
    <w:rsid w:val="005F37A6"/>
    <w:rsid w:val="005F4BAB"/>
    <w:rsid w:val="005F7E4B"/>
    <w:rsid w:val="006058B2"/>
    <w:rsid w:val="0060737B"/>
    <w:rsid w:val="00612311"/>
    <w:rsid w:val="00624EB0"/>
    <w:rsid w:val="0063175F"/>
    <w:rsid w:val="0064111F"/>
    <w:rsid w:val="0064340C"/>
    <w:rsid w:val="00646067"/>
    <w:rsid w:val="00655CD9"/>
    <w:rsid w:val="0066339A"/>
    <w:rsid w:val="006663DD"/>
    <w:rsid w:val="006714BB"/>
    <w:rsid w:val="0067411A"/>
    <w:rsid w:val="00674677"/>
    <w:rsid w:val="00683AF5"/>
    <w:rsid w:val="006A1A13"/>
    <w:rsid w:val="006A21EB"/>
    <w:rsid w:val="006A3534"/>
    <w:rsid w:val="006A3C57"/>
    <w:rsid w:val="006A5C86"/>
    <w:rsid w:val="006B17DD"/>
    <w:rsid w:val="006B3841"/>
    <w:rsid w:val="006B62E1"/>
    <w:rsid w:val="006B6DA7"/>
    <w:rsid w:val="006C02FE"/>
    <w:rsid w:val="006E5A52"/>
    <w:rsid w:val="006F0742"/>
    <w:rsid w:val="006F4A58"/>
    <w:rsid w:val="006F5891"/>
    <w:rsid w:val="006F7302"/>
    <w:rsid w:val="0070061F"/>
    <w:rsid w:val="00700C88"/>
    <w:rsid w:val="00707A8D"/>
    <w:rsid w:val="00710B56"/>
    <w:rsid w:val="007125A4"/>
    <w:rsid w:val="00715B8E"/>
    <w:rsid w:val="00723A97"/>
    <w:rsid w:val="00726FA7"/>
    <w:rsid w:val="00732DE0"/>
    <w:rsid w:val="00736ECA"/>
    <w:rsid w:val="007371F7"/>
    <w:rsid w:val="00746DAC"/>
    <w:rsid w:val="007530F8"/>
    <w:rsid w:val="00755C78"/>
    <w:rsid w:val="0076392D"/>
    <w:rsid w:val="00776520"/>
    <w:rsid w:val="0077773A"/>
    <w:rsid w:val="00781CAB"/>
    <w:rsid w:val="007867F6"/>
    <w:rsid w:val="007868DC"/>
    <w:rsid w:val="00790416"/>
    <w:rsid w:val="00790F8A"/>
    <w:rsid w:val="00797333"/>
    <w:rsid w:val="007A1D06"/>
    <w:rsid w:val="007A426A"/>
    <w:rsid w:val="007A690C"/>
    <w:rsid w:val="007A6D95"/>
    <w:rsid w:val="007B411E"/>
    <w:rsid w:val="007C22CB"/>
    <w:rsid w:val="007C2FAC"/>
    <w:rsid w:val="007C5F96"/>
    <w:rsid w:val="007C6537"/>
    <w:rsid w:val="007C6FEE"/>
    <w:rsid w:val="007D6124"/>
    <w:rsid w:val="007E2E61"/>
    <w:rsid w:val="007F37CA"/>
    <w:rsid w:val="007F4A87"/>
    <w:rsid w:val="007F5AD3"/>
    <w:rsid w:val="008019A2"/>
    <w:rsid w:val="00813BF6"/>
    <w:rsid w:val="008373EB"/>
    <w:rsid w:val="0084282D"/>
    <w:rsid w:val="008436C5"/>
    <w:rsid w:val="008620FA"/>
    <w:rsid w:val="00864281"/>
    <w:rsid w:val="00875945"/>
    <w:rsid w:val="00881CD1"/>
    <w:rsid w:val="008827C5"/>
    <w:rsid w:val="00890F52"/>
    <w:rsid w:val="00893A93"/>
    <w:rsid w:val="008959A8"/>
    <w:rsid w:val="00896FD4"/>
    <w:rsid w:val="008A4B3C"/>
    <w:rsid w:val="008B1E75"/>
    <w:rsid w:val="008B44AF"/>
    <w:rsid w:val="008B5D4F"/>
    <w:rsid w:val="008C2A0E"/>
    <w:rsid w:val="008C5D86"/>
    <w:rsid w:val="008D263D"/>
    <w:rsid w:val="008D40C5"/>
    <w:rsid w:val="008E03AA"/>
    <w:rsid w:val="008E1975"/>
    <w:rsid w:val="008E690A"/>
    <w:rsid w:val="008F5D99"/>
    <w:rsid w:val="008F67C0"/>
    <w:rsid w:val="00900A39"/>
    <w:rsid w:val="009022B4"/>
    <w:rsid w:val="009028BC"/>
    <w:rsid w:val="00910AE0"/>
    <w:rsid w:val="00912DDF"/>
    <w:rsid w:val="0091793B"/>
    <w:rsid w:val="009219F1"/>
    <w:rsid w:val="00927867"/>
    <w:rsid w:val="00940A77"/>
    <w:rsid w:val="00944AE2"/>
    <w:rsid w:val="00947826"/>
    <w:rsid w:val="009517C2"/>
    <w:rsid w:val="009626EF"/>
    <w:rsid w:val="00971E9A"/>
    <w:rsid w:val="009766A4"/>
    <w:rsid w:val="00976B52"/>
    <w:rsid w:val="00991326"/>
    <w:rsid w:val="00993D17"/>
    <w:rsid w:val="00994466"/>
    <w:rsid w:val="009966F9"/>
    <w:rsid w:val="009A5266"/>
    <w:rsid w:val="009A7F4D"/>
    <w:rsid w:val="009B20D4"/>
    <w:rsid w:val="009B24C0"/>
    <w:rsid w:val="009B46C3"/>
    <w:rsid w:val="009B6BA8"/>
    <w:rsid w:val="009B73EA"/>
    <w:rsid w:val="009B7651"/>
    <w:rsid w:val="009C7C40"/>
    <w:rsid w:val="009C7E28"/>
    <w:rsid w:val="009D2AED"/>
    <w:rsid w:val="009D3343"/>
    <w:rsid w:val="009F0507"/>
    <w:rsid w:val="009F6000"/>
    <w:rsid w:val="009F712E"/>
    <w:rsid w:val="00A0412A"/>
    <w:rsid w:val="00A04ADF"/>
    <w:rsid w:val="00A11924"/>
    <w:rsid w:val="00A14E8B"/>
    <w:rsid w:val="00A224A5"/>
    <w:rsid w:val="00A23D6B"/>
    <w:rsid w:val="00A24243"/>
    <w:rsid w:val="00A276E3"/>
    <w:rsid w:val="00A30554"/>
    <w:rsid w:val="00A31B08"/>
    <w:rsid w:val="00A356AE"/>
    <w:rsid w:val="00A433B9"/>
    <w:rsid w:val="00A445E6"/>
    <w:rsid w:val="00A447DF"/>
    <w:rsid w:val="00A47066"/>
    <w:rsid w:val="00A52087"/>
    <w:rsid w:val="00A57B83"/>
    <w:rsid w:val="00A60C82"/>
    <w:rsid w:val="00A64BCB"/>
    <w:rsid w:val="00A67668"/>
    <w:rsid w:val="00A729FB"/>
    <w:rsid w:val="00A74939"/>
    <w:rsid w:val="00A7605F"/>
    <w:rsid w:val="00A8258D"/>
    <w:rsid w:val="00A87515"/>
    <w:rsid w:val="00A96E0B"/>
    <w:rsid w:val="00A96E14"/>
    <w:rsid w:val="00AB0A2C"/>
    <w:rsid w:val="00AB1413"/>
    <w:rsid w:val="00AB76C6"/>
    <w:rsid w:val="00AC52DD"/>
    <w:rsid w:val="00AC5F8F"/>
    <w:rsid w:val="00AD2836"/>
    <w:rsid w:val="00AD2E09"/>
    <w:rsid w:val="00AD439B"/>
    <w:rsid w:val="00AD53F1"/>
    <w:rsid w:val="00AD5634"/>
    <w:rsid w:val="00AD5F4A"/>
    <w:rsid w:val="00AF5663"/>
    <w:rsid w:val="00AF652E"/>
    <w:rsid w:val="00B057E7"/>
    <w:rsid w:val="00B15949"/>
    <w:rsid w:val="00B201D4"/>
    <w:rsid w:val="00B25350"/>
    <w:rsid w:val="00B43B8D"/>
    <w:rsid w:val="00B46CE7"/>
    <w:rsid w:val="00B53395"/>
    <w:rsid w:val="00B53A0A"/>
    <w:rsid w:val="00B610AD"/>
    <w:rsid w:val="00B613B3"/>
    <w:rsid w:val="00B628B0"/>
    <w:rsid w:val="00B63FE6"/>
    <w:rsid w:val="00B71BDF"/>
    <w:rsid w:val="00B726CC"/>
    <w:rsid w:val="00B749E7"/>
    <w:rsid w:val="00B92912"/>
    <w:rsid w:val="00B9608F"/>
    <w:rsid w:val="00B9668D"/>
    <w:rsid w:val="00B96ADB"/>
    <w:rsid w:val="00B978E7"/>
    <w:rsid w:val="00BA7F64"/>
    <w:rsid w:val="00BB24F9"/>
    <w:rsid w:val="00BB33D7"/>
    <w:rsid w:val="00BB5CF4"/>
    <w:rsid w:val="00BC49BF"/>
    <w:rsid w:val="00BD14D8"/>
    <w:rsid w:val="00BD38A3"/>
    <w:rsid w:val="00BD4005"/>
    <w:rsid w:val="00BD4F3D"/>
    <w:rsid w:val="00BD5041"/>
    <w:rsid w:val="00BD66CD"/>
    <w:rsid w:val="00BE3840"/>
    <w:rsid w:val="00BF29A6"/>
    <w:rsid w:val="00C051AA"/>
    <w:rsid w:val="00C062A5"/>
    <w:rsid w:val="00C11397"/>
    <w:rsid w:val="00C155EF"/>
    <w:rsid w:val="00C26155"/>
    <w:rsid w:val="00C37255"/>
    <w:rsid w:val="00C41377"/>
    <w:rsid w:val="00C42826"/>
    <w:rsid w:val="00C53856"/>
    <w:rsid w:val="00C5492A"/>
    <w:rsid w:val="00C57CB0"/>
    <w:rsid w:val="00C614B8"/>
    <w:rsid w:val="00C71E80"/>
    <w:rsid w:val="00C750B0"/>
    <w:rsid w:val="00C753A4"/>
    <w:rsid w:val="00C7796A"/>
    <w:rsid w:val="00C82D57"/>
    <w:rsid w:val="00C848CF"/>
    <w:rsid w:val="00C921B3"/>
    <w:rsid w:val="00C96FF4"/>
    <w:rsid w:val="00C97BEC"/>
    <w:rsid w:val="00C97E49"/>
    <w:rsid w:val="00CB2263"/>
    <w:rsid w:val="00CB22D4"/>
    <w:rsid w:val="00CB3BBB"/>
    <w:rsid w:val="00CB6EDF"/>
    <w:rsid w:val="00CB7E72"/>
    <w:rsid w:val="00CD4D3A"/>
    <w:rsid w:val="00CE2E96"/>
    <w:rsid w:val="00CE375C"/>
    <w:rsid w:val="00CE5EE8"/>
    <w:rsid w:val="00CE62FB"/>
    <w:rsid w:val="00CF649A"/>
    <w:rsid w:val="00D00B19"/>
    <w:rsid w:val="00D025E0"/>
    <w:rsid w:val="00D06028"/>
    <w:rsid w:val="00D206C4"/>
    <w:rsid w:val="00D22801"/>
    <w:rsid w:val="00D24C03"/>
    <w:rsid w:val="00D26494"/>
    <w:rsid w:val="00D26A33"/>
    <w:rsid w:val="00D30CD4"/>
    <w:rsid w:val="00D31F1E"/>
    <w:rsid w:val="00D362B0"/>
    <w:rsid w:val="00D4082E"/>
    <w:rsid w:val="00D40B41"/>
    <w:rsid w:val="00D528FF"/>
    <w:rsid w:val="00D607AB"/>
    <w:rsid w:val="00D72A88"/>
    <w:rsid w:val="00D73395"/>
    <w:rsid w:val="00D862C5"/>
    <w:rsid w:val="00DA251D"/>
    <w:rsid w:val="00DA7383"/>
    <w:rsid w:val="00DB313F"/>
    <w:rsid w:val="00DB45F2"/>
    <w:rsid w:val="00DC247A"/>
    <w:rsid w:val="00DC5C36"/>
    <w:rsid w:val="00DC5CC1"/>
    <w:rsid w:val="00DC6467"/>
    <w:rsid w:val="00DC6EAB"/>
    <w:rsid w:val="00DD4D51"/>
    <w:rsid w:val="00DE10DF"/>
    <w:rsid w:val="00DE12E2"/>
    <w:rsid w:val="00DE34CD"/>
    <w:rsid w:val="00DE6C65"/>
    <w:rsid w:val="00DF42DA"/>
    <w:rsid w:val="00DF4C6A"/>
    <w:rsid w:val="00E01205"/>
    <w:rsid w:val="00E021C1"/>
    <w:rsid w:val="00E026C4"/>
    <w:rsid w:val="00E02B44"/>
    <w:rsid w:val="00E05FD1"/>
    <w:rsid w:val="00E1227C"/>
    <w:rsid w:val="00E132A6"/>
    <w:rsid w:val="00E13749"/>
    <w:rsid w:val="00E1378F"/>
    <w:rsid w:val="00E21A65"/>
    <w:rsid w:val="00E247DB"/>
    <w:rsid w:val="00E26458"/>
    <w:rsid w:val="00E274D3"/>
    <w:rsid w:val="00E34E11"/>
    <w:rsid w:val="00E4488B"/>
    <w:rsid w:val="00E52885"/>
    <w:rsid w:val="00E5432D"/>
    <w:rsid w:val="00E55993"/>
    <w:rsid w:val="00E61375"/>
    <w:rsid w:val="00E750F6"/>
    <w:rsid w:val="00E77151"/>
    <w:rsid w:val="00E82E2E"/>
    <w:rsid w:val="00E85098"/>
    <w:rsid w:val="00E853D3"/>
    <w:rsid w:val="00E86551"/>
    <w:rsid w:val="00E87ECC"/>
    <w:rsid w:val="00E97630"/>
    <w:rsid w:val="00EA139C"/>
    <w:rsid w:val="00EA1E93"/>
    <w:rsid w:val="00EA4339"/>
    <w:rsid w:val="00EA5157"/>
    <w:rsid w:val="00EB3414"/>
    <w:rsid w:val="00EB34A1"/>
    <w:rsid w:val="00EB5077"/>
    <w:rsid w:val="00EB7435"/>
    <w:rsid w:val="00EC6044"/>
    <w:rsid w:val="00ED772C"/>
    <w:rsid w:val="00EE0F95"/>
    <w:rsid w:val="00EE367C"/>
    <w:rsid w:val="00EE5AB0"/>
    <w:rsid w:val="00EE5DA5"/>
    <w:rsid w:val="00EE61E9"/>
    <w:rsid w:val="00EF317C"/>
    <w:rsid w:val="00F109E7"/>
    <w:rsid w:val="00F15FA6"/>
    <w:rsid w:val="00F16D1C"/>
    <w:rsid w:val="00F207A0"/>
    <w:rsid w:val="00F20EA5"/>
    <w:rsid w:val="00F22753"/>
    <w:rsid w:val="00F23306"/>
    <w:rsid w:val="00F257D5"/>
    <w:rsid w:val="00F35843"/>
    <w:rsid w:val="00F410F9"/>
    <w:rsid w:val="00F4110F"/>
    <w:rsid w:val="00F42366"/>
    <w:rsid w:val="00F436B4"/>
    <w:rsid w:val="00F451EE"/>
    <w:rsid w:val="00F84455"/>
    <w:rsid w:val="00F863A0"/>
    <w:rsid w:val="00F86C19"/>
    <w:rsid w:val="00F87996"/>
    <w:rsid w:val="00F934EE"/>
    <w:rsid w:val="00F94891"/>
    <w:rsid w:val="00F968FA"/>
    <w:rsid w:val="00FA55B8"/>
    <w:rsid w:val="00FA5664"/>
    <w:rsid w:val="00FB17E9"/>
    <w:rsid w:val="00FB35EE"/>
    <w:rsid w:val="00FB4874"/>
    <w:rsid w:val="00FB741D"/>
    <w:rsid w:val="00FB787A"/>
    <w:rsid w:val="00FB7FB2"/>
    <w:rsid w:val="00FC40D8"/>
    <w:rsid w:val="00FC7F17"/>
    <w:rsid w:val="00FD7635"/>
    <w:rsid w:val="00FE2BED"/>
    <w:rsid w:val="00FE3566"/>
    <w:rsid w:val="00FF10A4"/>
    <w:rsid w:val="00FF4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3480E6"/>
  <w15:docId w15:val="{593DE150-B269-4DFC-9B67-3C69CE6C6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772C"/>
  </w:style>
  <w:style w:type="paragraph" w:styleId="Balk1">
    <w:name w:val="heading 1"/>
    <w:basedOn w:val="Normal"/>
    <w:next w:val="Normal"/>
    <w:qFormat/>
    <w:rsid w:val="00ED772C"/>
    <w:pPr>
      <w:keepNext/>
      <w:outlineLvl w:val="0"/>
    </w:pPr>
    <w:rPr>
      <w:sz w:val="24"/>
    </w:rPr>
  </w:style>
  <w:style w:type="paragraph" w:styleId="Balk2">
    <w:name w:val="heading 2"/>
    <w:basedOn w:val="Normal"/>
    <w:next w:val="Normal"/>
    <w:qFormat/>
    <w:rsid w:val="00ED772C"/>
    <w:pPr>
      <w:keepNext/>
      <w:jc w:val="center"/>
      <w:outlineLvl w:val="1"/>
    </w:pPr>
    <w:rPr>
      <w:sz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A5D81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rsid w:val="003A5D81"/>
    <w:pPr>
      <w:tabs>
        <w:tab w:val="center" w:pos="4536"/>
        <w:tab w:val="right" w:pos="9072"/>
      </w:tabs>
    </w:pPr>
  </w:style>
  <w:style w:type="paragraph" w:styleId="BalonMetni">
    <w:name w:val="Balloon Text"/>
    <w:basedOn w:val="Normal"/>
    <w:link w:val="BalonMetniChar"/>
    <w:rsid w:val="0084282D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rsid w:val="0084282D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AD2E09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908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6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0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li\Documents\Meclis\MECL&#304;S%20G&#220;NDEM&#304;-2013%20ARALIK.dot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MECLİS GÜNDEMİ-2013 ARALIK</Template>
  <TotalTime>607</TotalTime>
  <Pages>1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T</vt:lpstr>
    </vt:vector>
  </TitlesOfParts>
  <Company>Yalova Telekom Müdürlüğü</Company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</dc:title>
  <dc:creator>Ali</dc:creator>
  <cp:lastModifiedBy>pc</cp:lastModifiedBy>
  <cp:revision>41</cp:revision>
  <cp:lastPrinted>2026-04-30T13:23:00Z</cp:lastPrinted>
  <dcterms:created xsi:type="dcterms:W3CDTF">2014-04-07T13:51:00Z</dcterms:created>
  <dcterms:modified xsi:type="dcterms:W3CDTF">2026-04-30T13:23:00Z</dcterms:modified>
</cp:coreProperties>
</file>