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1F5500">
        <w:rPr>
          <w:sz w:val="24"/>
        </w:rPr>
        <w:t>28</w:t>
      </w:r>
      <w:r>
        <w:rPr>
          <w:sz w:val="24"/>
        </w:rPr>
        <w:t>/</w:t>
      </w:r>
      <w:r w:rsidR="00E77151">
        <w:rPr>
          <w:sz w:val="24"/>
        </w:rPr>
        <w:t>10</w:t>
      </w:r>
      <w:r>
        <w:rPr>
          <w:sz w:val="24"/>
        </w:rPr>
        <w:t>/20</w:t>
      </w:r>
      <w:r w:rsidR="003D2A49">
        <w:rPr>
          <w:sz w:val="24"/>
        </w:rPr>
        <w:t>25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1F5500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2025</w:t>
      </w:r>
      <w:r w:rsidR="00030E6B">
        <w:rPr>
          <w:sz w:val="24"/>
        </w:rPr>
        <w:t xml:space="preserve"> yılı </w:t>
      </w:r>
      <w:r w:rsidR="00E77151">
        <w:rPr>
          <w:sz w:val="24"/>
        </w:rPr>
        <w:t>Kasım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>
        <w:rPr>
          <w:sz w:val="24"/>
        </w:rPr>
        <w:t>04</w:t>
      </w:r>
      <w:r w:rsidR="00B15949">
        <w:rPr>
          <w:sz w:val="24"/>
        </w:rPr>
        <w:t xml:space="preserve"> </w:t>
      </w:r>
      <w:r w:rsidR="00E77151">
        <w:rPr>
          <w:sz w:val="24"/>
        </w:rPr>
        <w:t>Kasım</w:t>
      </w:r>
      <w:r w:rsidR="00B15949">
        <w:rPr>
          <w:sz w:val="24"/>
        </w:rPr>
        <w:t xml:space="preserve"> </w:t>
      </w:r>
      <w:r>
        <w:rPr>
          <w:sz w:val="24"/>
        </w:rPr>
        <w:t>2025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 w:rsidR="00030E6B">
        <w:rPr>
          <w:sz w:val="24"/>
        </w:rPr>
        <w:t xml:space="preserve"> günü saat 14.00’te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F4A87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A31B08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AD2E09" w:rsidRDefault="00AD2E09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Açılış, Yoklama ve Saygı Duruşu</w:t>
      </w:r>
    </w:p>
    <w:p w:rsidR="00AD2E09" w:rsidRDefault="00AD2E09" w:rsidP="00AD2E09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Aralık ayı toplantı tarihinin belirlenmesi.</w:t>
      </w:r>
      <w:proofErr w:type="gramEnd"/>
    </w:p>
    <w:p w:rsidR="00AD2E09" w:rsidRDefault="001F5500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2026</w:t>
      </w:r>
      <w:r w:rsidR="00AD2E09">
        <w:rPr>
          <w:sz w:val="24"/>
          <w:szCs w:val="24"/>
        </w:rPr>
        <w:t xml:space="preserve"> Yılı Gelir Bütçesinin Görüşülmesi.</w:t>
      </w:r>
    </w:p>
    <w:p w:rsidR="00AD2E09" w:rsidRDefault="001F5500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2026</w:t>
      </w:r>
      <w:r w:rsidR="00AD2E09">
        <w:rPr>
          <w:sz w:val="24"/>
          <w:szCs w:val="24"/>
        </w:rPr>
        <w:t xml:space="preserve"> Yılı Gider Bütçesinin Görüşülmesi</w:t>
      </w:r>
    </w:p>
    <w:p w:rsidR="00AD2E09" w:rsidRDefault="00AD2E09" w:rsidP="00AD2E09">
      <w:pPr>
        <w:pStyle w:val="ListeParagraf"/>
        <w:numPr>
          <w:ilvl w:val="0"/>
          <w:numId w:val="6"/>
        </w:numPr>
      </w:pPr>
      <w:proofErr w:type="gramStart"/>
      <w:r>
        <w:t>Finansmanın Ekonomik Sınıflandırılması Cetvelinin Görüşülmesi.</w:t>
      </w:r>
      <w:proofErr w:type="gramEnd"/>
    </w:p>
    <w:p w:rsidR="00AD2E09" w:rsidRDefault="001F5500" w:rsidP="00AD2E09">
      <w:pPr>
        <w:pStyle w:val="ListeParagraf"/>
        <w:numPr>
          <w:ilvl w:val="0"/>
          <w:numId w:val="6"/>
        </w:numPr>
        <w:jc w:val="both"/>
      </w:pPr>
      <w:r>
        <w:t>İzleyen iki yıl (2027,2028</w:t>
      </w:r>
      <w:r w:rsidR="00AD2E09">
        <w:t xml:space="preserve"> ) Bütçe gelirleri tahminin görüşülmesi</w:t>
      </w:r>
    </w:p>
    <w:p w:rsidR="00AD2E09" w:rsidRDefault="001F5500" w:rsidP="00AD2E09">
      <w:pPr>
        <w:pStyle w:val="ListeParagraf"/>
        <w:numPr>
          <w:ilvl w:val="0"/>
          <w:numId w:val="6"/>
        </w:numPr>
        <w:jc w:val="both"/>
      </w:pPr>
      <w:r>
        <w:t>İzleyen iki yıl (2027,2028</w:t>
      </w:r>
      <w:r w:rsidR="00AD2E09">
        <w:t xml:space="preserve"> ) Bütçe giderleri tahminin görüşülmesi</w:t>
      </w:r>
    </w:p>
    <w:p w:rsidR="00AD2E09" w:rsidRDefault="00AD2E09" w:rsidP="00AD2E09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Bütçe  Kararnamesi</w:t>
      </w:r>
      <w:proofErr w:type="gramEnd"/>
      <w:r>
        <w:rPr>
          <w:sz w:val="24"/>
          <w:szCs w:val="24"/>
        </w:rPr>
        <w:t>.</w:t>
      </w:r>
    </w:p>
    <w:p w:rsidR="00AD2E09" w:rsidRDefault="00AD2E09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Belediye Gelirleri Tarifesinin Görüşülmesi</w:t>
      </w:r>
    </w:p>
    <w:p w:rsidR="00A87515" w:rsidRDefault="00A87515" w:rsidP="009F0507">
      <w:pPr>
        <w:ind w:left="720"/>
        <w:rPr>
          <w:sz w:val="24"/>
        </w:rPr>
      </w:pPr>
    </w:p>
    <w:p w:rsidR="00C96FF4" w:rsidRDefault="00C96FF4" w:rsidP="00B15949">
      <w:pPr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10F" w:rsidRDefault="00F4110F">
      <w:r>
        <w:separator/>
      </w:r>
    </w:p>
  </w:endnote>
  <w:endnote w:type="continuationSeparator" w:id="0">
    <w:p w:rsidR="00F4110F" w:rsidRDefault="00F41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10F" w:rsidRDefault="00F4110F">
      <w:r>
        <w:separator/>
      </w:r>
    </w:p>
  </w:footnote>
  <w:footnote w:type="continuationSeparator" w:id="0">
    <w:p w:rsidR="00F4110F" w:rsidRDefault="00F411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63A8"/>
    <w:rsid w:val="000569B7"/>
    <w:rsid w:val="000625A5"/>
    <w:rsid w:val="000909D2"/>
    <w:rsid w:val="00095AD1"/>
    <w:rsid w:val="000A3E3E"/>
    <w:rsid w:val="000C6383"/>
    <w:rsid w:val="000D085E"/>
    <w:rsid w:val="000D6B84"/>
    <w:rsid w:val="000D73CA"/>
    <w:rsid w:val="000D7AC8"/>
    <w:rsid w:val="000E3E2C"/>
    <w:rsid w:val="000E6116"/>
    <w:rsid w:val="000F4312"/>
    <w:rsid w:val="000F4470"/>
    <w:rsid w:val="000F44C9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1F5500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2A49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477C"/>
    <w:rsid w:val="004B6E1E"/>
    <w:rsid w:val="004C1C86"/>
    <w:rsid w:val="004C680C"/>
    <w:rsid w:val="004E09C7"/>
    <w:rsid w:val="004E1214"/>
    <w:rsid w:val="004E14DF"/>
    <w:rsid w:val="004E380B"/>
    <w:rsid w:val="004E720D"/>
    <w:rsid w:val="004F5E17"/>
    <w:rsid w:val="005055A7"/>
    <w:rsid w:val="005062A5"/>
    <w:rsid w:val="005125CC"/>
    <w:rsid w:val="00512CD1"/>
    <w:rsid w:val="005160B4"/>
    <w:rsid w:val="005201B8"/>
    <w:rsid w:val="00523974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534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C22CB"/>
    <w:rsid w:val="007C2FAC"/>
    <w:rsid w:val="007C5F96"/>
    <w:rsid w:val="007C6537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47826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76C6"/>
    <w:rsid w:val="00AC52DD"/>
    <w:rsid w:val="00AC5F8F"/>
    <w:rsid w:val="00AD2836"/>
    <w:rsid w:val="00AD2E09"/>
    <w:rsid w:val="00AD53F1"/>
    <w:rsid w:val="00AD5634"/>
    <w:rsid w:val="00AD5F4A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25E0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251D"/>
    <w:rsid w:val="00DA7383"/>
    <w:rsid w:val="00DB313F"/>
    <w:rsid w:val="00DB45F2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77151"/>
    <w:rsid w:val="00E82E2E"/>
    <w:rsid w:val="00E853D3"/>
    <w:rsid w:val="00E86551"/>
    <w:rsid w:val="00E87ECC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2753"/>
    <w:rsid w:val="00F23306"/>
    <w:rsid w:val="00F257D5"/>
    <w:rsid w:val="00F35843"/>
    <w:rsid w:val="00F410F9"/>
    <w:rsid w:val="00F4110F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E3566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D2E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521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27</cp:revision>
  <cp:lastPrinted>2025-10-28T06:14:00Z</cp:lastPrinted>
  <dcterms:created xsi:type="dcterms:W3CDTF">2014-04-07T13:51:00Z</dcterms:created>
  <dcterms:modified xsi:type="dcterms:W3CDTF">2025-10-28T06:23:00Z</dcterms:modified>
</cp:coreProperties>
</file>