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DE0" w:rsidRDefault="00732DE0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T.C.</w:t>
      </w:r>
    </w:p>
    <w:p w:rsidR="00732DE0" w:rsidRDefault="00732DE0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KAYTAZDERE BELEDİYE BAŞKANLIĞI</w:t>
      </w:r>
    </w:p>
    <w:p w:rsidR="00674677" w:rsidRDefault="00674677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Yazı İşleri Müdürlüğü</w:t>
      </w:r>
    </w:p>
    <w:p w:rsidR="00732DE0" w:rsidRDefault="00732DE0">
      <w:pPr>
        <w:jc w:val="center"/>
        <w:rPr>
          <w:rFonts w:ascii="Arial" w:hAnsi="Arial"/>
          <w:b/>
          <w:sz w:val="24"/>
        </w:rPr>
      </w:pPr>
    </w:p>
    <w:p w:rsidR="00732DE0" w:rsidRDefault="00732DE0">
      <w:pPr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732DE0" w:rsidRDefault="00732DE0">
      <w:pPr>
        <w:rPr>
          <w:sz w:val="24"/>
        </w:rPr>
      </w:pPr>
      <w:r>
        <w:rPr>
          <w:rFonts w:ascii="Arial" w:hAnsi="Arial"/>
          <w:b/>
          <w:sz w:val="24"/>
        </w:rPr>
        <w:t>S</w:t>
      </w:r>
      <w:r w:rsidR="00674677">
        <w:rPr>
          <w:rFonts w:ascii="Arial" w:hAnsi="Arial"/>
          <w:b/>
          <w:sz w:val="24"/>
        </w:rPr>
        <w:t>ayı</w:t>
      </w:r>
      <w:r>
        <w:rPr>
          <w:rFonts w:ascii="Arial" w:hAnsi="Arial"/>
          <w:b/>
          <w:sz w:val="24"/>
        </w:rPr>
        <w:tab/>
        <w:t xml:space="preserve">    :</w:t>
      </w:r>
      <w:r>
        <w:rPr>
          <w:b/>
          <w:sz w:val="24"/>
        </w:rPr>
        <w:t xml:space="preserve">  </w:t>
      </w:r>
      <w:r w:rsidR="00A31B08" w:rsidRPr="00A24243">
        <w:rPr>
          <w:sz w:val="24"/>
        </w:rPr>
        <w:t>59785442-</w:t>
      </w:r>
      <w:r w:rsidR="00D26494">
        <w:rPr>
          <w:sz w:val="24"/>
        </w:rPr>
        <w:t>105.02.-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  <w:r w:rsidR="00674677">
        <w:rPr>
          <w:sz w:val="24"/>
        </w:rPr>
        <w:t xml:space="preserve">   </w:t>
      </w:r>
      <w:r>
        <w:rPr>
          <w:sz w:val="24"/>
        </w:rPr>
        <w:t xml:space="preserve"> </w:t>
      </w:r>
      <w:r w:rsidR="003A5D81">
        <w:rPr>
          <w:sz w:val="24"/>
        </w:rPr>
        <w:t xml:space="preserve">                  </w:t>
      </w:r>
      <w:r w:rsidR="00A24243">
        <w:rPr>
          <w:sz w:val="24"/>
        </w:rPr>
        <w:t xml:space="preserve">    </w:t>
      </w:r>
      <w:r w:rsidR="00DE6C65">
        <w:rPr>
          <w:sz w:val="24"/>
        </w:rPr>
        <w:t xml:space="preserve"> </w:t>
      </w:r>
      <w:r w:rsidR="0007164A">
        <w:rPr>
          <w:sz w:val="24"/>
        </w:rPr>
        <w:t>28</w:t>
      </w:r>
      <w:r>
        <w:rPr>
          <w:sz w:val="24"/>
        </w:rPr>
        <w:t>/</w:t>
      </w:r>
      <w:r w:rsidR="000C38AF">
        <w:rPr>
          <w:sz w:val="24"/>
        </w:rPr>
        <w:t>0</w:t>
      </w:r>
      <w:r w:rsidR="0007164A">
        <w:rPr>
          <w:sz w:val="24"/>
        </w:rPr>
        <w:t>8</w:t>
      </w:r>
      <w:r>
        <w:rPr>
          <w:sz w:val="24"/>
        </w:rPr>
        <w:t>/20</w:t>
      </w:r>
      <w:r w:rsidR="000D0FB3">
        <w:rPr>
          <w:sz w:val="24"/>
        </w:rPr>
        <w:t>26</w:t>
      </w:r>
    </w:p>
    <w:p w:rsidR="00732DE0" w:rsidRDefault="00732DE0">
      <w:pPr>
        <w:rPr>
          <w:sz w:val="24"/>
        </w:rPr>
      </w:pPr>
      <w:r>
        <w:rPr>
          <w:rFonts w:ascii="Arial" w:hAnsi="Arial"/>
          <w:b/>
          <w:sz w:val="24"/>
        </w:rPr>
        <w:t>K</w:t>
      </w:r>
      <w:r w:rsidR="00674677">
        <w:rPr>
          <w:rFonts w:ascii="Arial" w:hAnsi="Arial"/>
          <w:b/>
          <w:sz w:val="24"/>
        </w:rPr>
        <w:t>onu</w:t>
      </w:r>
      <w:r w:rsidR="00674677"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 xml:space="preserve">    :</w:t>
      </w:r>
      <w:r>
        <w:rPr>
          <w:b/>
          <w:sz w:val="24"/>
        </w:rPr>
        <w:t xml:space="preserve"> </w:t>
      </w:r>
      <w:r w:rsidR="004A4148">
        <w:rPr>
          <w:sz w:val="24"/>
        </w:rPr>
        <w:t xml:space="preserve"> </w:t>
      </w:r>
      <w:r>
        <w:rPr>
          <w:sz w:val="24"/>
        </w:rPr>
        <w:t>Meclis Toplantısı.</w:t>
      </w:r>
    </w:p>
    <w:p w:rsidR="009D3343" w:rsidRDefault="009D3343">
      <w:pPr>
        <w:rPr>
          <w:sz w:val="24"/>
        </w:rPr>
      </w:pPr>
      <w:bookmarkStart w:id="0" w:name="_GoBack"/>
      <w:bookmarkEnd w:id="0"/>
    </w:p>
    <w:p w:rsidR="003D1DC7" w:rsidRDefault="003D1DC7">
      <w:pPr>
        <w:rPr>
          <w:sz w:val="24"/>
        </w:rPr>
      </w:pPr>
    </w:p>
    <w:p w:rsidR="00624EB0" w:rsidRDefault="00624EB0">
      <w:pPr>
        <w:rPr>
          <w:sz w:val="24"/>
        </w:rPr>
      </w:pPr>
    </w:p>
    <w:p w:rsidR="00C96FF4" w:rsidRDefault="00C96FF4">
      <w:pPr>
        <w:rPr>
          <w:sz w:val="24"/>
        </w:rPr>
      </w:pPr>
    </w:p>
    <w:p w:rsidR="00DE34CD" w:rsidRDefault="00C96FF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BELEDİYE BA</w:t>
      </w:r>
      <w:r w:rsidR="009B73EA" w:rsidRPr="00A24243">
        <w:rPr>
          <w:b/>
          <w:sz w:val="24"/>
          <w:szCs w:val="24"/>
        </w:rPr>
        <w:t>ŞKANLIĞINDAN DUYURULUR</w:t>
      </w:r>
    </w:p>
    <w:p w:rsidR="00030E6B" w:rsidRDefault="00030E6B">
      <w:pPr>
        <w:jc w:val="center"/>
        <w:rPr>
          <w:b/>
          <w:sz w:val="24"/>
          <w:szCs w:val="24"/>
        </w:rPr>
      </w:pPr>
    </w:p>
    <w:p w:rsidR="00030E6B" w:rsidRPr="00A24243" w:rsidRDefault="00030E6B">
      <w:pPr>
        <w:jc w:val="center"/>
        <w:rPr>
          <w:b/>
          <w:sz w:val="24"/>
          <w:szCs w:val="24"/>
        </w:rPr>
      </w:pPr>
    </w:p>
    <w:p w:rsidR="00030E6B" w:rsidRDefault="001F521B" w:rsidP="00030E6B">
      <w:pPr>
        <w:ind w:firstLine="708"/>
        <w:jc w:val="both"/>
        <w:rPr>
          <w:sz w:val="24"/>
        </w:rPr>
      </w:pPr>
      <w:proofErr w:type="gramStart"/>
      <w:r>
        <w:rPr>
          <w:sz w:val="24"/>
        </w:rPr>
        <w:t>Belediyemiz  Meclisi</w:t>
      </w:r>
      <w:proofErr w:type="gramEnd"/>
      <w:r>
        <w:rPr>
          <w:sz w:val="24"/>
        </w:rPr>
        <w:t xml:space="preserve">  2026</w:t>
      </w:r>
      <w:r w:rsidR="000D0FB3">
        <w:rPr>
          <w:sz w:val="24"/>
        </w:rPr>
        <w:t xml:space="preserve"> yılı </w:t>
      </w:r>
      <w:r w:rsidR="0007164A">
        <w:rPr>
          <w:sz w:val="24"/>
        </w:rPr>
        <w:t>Eylül</w:t>
      </w:r>
      <w:r w:rsidR="00BF7178">
        <w:rPr>
          <w:sz w:val="24"/>
        </w:rPr>
        <w:t xml:space="preserve"> </w:t>
      </w:r>
      <w:r w:rsidR="00030E6B">
        <w:rPr>
          <w:sz w:val="24"/>
        </w:rPr>
        <w:t>ayı olağan meclis  toplantısını yapmak üzere 5393 sayılı Belediye Kanunu’nun 20. maddesine istinaden, Belediyemiz Meclisin</w:t>
      </w:r>
      <w:r w:rsidR="00A87515">
        <w:rPr>
          <w:sz w:val="24"/>
        </w:rPr>
        <w:t xml:space="preserve">ce kararlaştırılan tarih olan </w:t>
      </w:r>
      <w:r w:rsidR="00C051AA">
        <w:rPr>
          <w:sz w:val="24"/>
        </w:rPr>
        <w:t>0</w:t>
      </w:r>
      <w:r w:rsidR="0007164A">
        <w:rPr>
          <w:sz w:val="24"/>
        </w:rPr>
        <w:t>1</w:t>
      </w:r>
      <w:r w:rsidR="00B15949">
        <w:rPr>
          <w:sz w:val="24"/>
        </w:rPr>
        <w:t xml:space="preserve"> </w:t>
      </w:r>
      <w:r w:rsidR="0007164A">
        <w:rPr>
          <w:sz w:val="24"/>
        </w:rPr>
        <w:t>Eylül</w:t>
      </w:r>
      <w:r w:rsidR="00B15949">
        <w:rPr>
          <w:sz w:val="24"/>
        </w:rPr>
        <w:t xml:space="preserve"> </w:t>
      </w:r>
      <w:r>
        <w:rPr>
          <w:sz w:val="24"/>
        </w:rPr>
        <w:t>2026</w:t>
      </w:r>
      <w:r w:rsidR="00030E6B">
        <w:rPr>
          <w:sz w:val="24"/>
        </w:rPr>
        <w:t xml:space="preserve"> </w:t>
      </w:r>
      <w:r w:rsidR="00BF7178">
        <w:rPr>
          <w:sz w:val="24"/>
        </w:rPr>
        <w:t>Salı</w:t>
      </w:r>
      <w:r w:rsidR="004F50B5">
        <w:rPr>
          <w:sz w:val="24"/>
        </w:rPr>
        <w:t xml:space="preserve"> günü saat 10.00’da</w:t>
      </w:r>
      <w:r w:rsidR="00030E6B">
        <w:rPr>
          <w:sz w:val="24"/>
        </w:rPr>
        <w:t xml:space="preserve">  aşağıdaki gündemi görüşmek  üzere  Belediyemiz Meclis Toplantı Salonunda toplanacaktır. </w:t>
      </w:r>
    </w:p>
    <w:p w:rsidR="009B73EA" w:rsidRDefault="009B73EA" w:rsidP="00B613B3">
      <w:pPr>
        <w:jc w:val="both"/>
        <w:rPr>
          <w:sz w:val="24"/>
        </w:rPr>
      </w:pPr>
    </w:p>
    <w:p w:rsidR="00BA7F64" w:rsidRDefault="009B73EA" w:rsidP="00B613B3">
      <w:pPr>
        <w:jc w:val="both"/>
        <w:rPr>
          <w:sz w:val="24"/>
        </w:rPr>
      </w:pPr>
      <w:r>
        <w:rPr>
          <w:sz w:val="24"/>
        </w:rPr>
        <w:tab/>
        <w:t xml:space="preserve"> </w:t>
      </w:r>
      <w:r w:rsidR="007530F8">
        <w:rPr>
          <w:sz w:val="24"/>
        </w:rPr>
        <w:t xml:space="preserve">  </w:t>
      </w:r>
      <w:r>
        <w:rPr>
          <w:sz w:val="24"/>
        </w:rPr>
        <w:t xml:space="preserve">  İlanen Duyurulur.  </w:t>
      </w:r>
      <w:r w:rsidR="00047404">
        <w:rPr>
          <w:sz w:val="24"/>
        </w:rPr>
        <w:t xml:space="preserve"> </w:t>
      </w:r>
    </w:p>
    <w:p w:rsidR="00BA7F64" w:rsidRDefault="00BA7F64" w:rsidP="00B613B3">
      <w:pPr>
        <w:jc w:val="both"/>
        <w:rPr>
          <w:sz w:val="24"/>
        </w:rPr>
      </w:pPr>
      <w:r>
        <w:rPr>
          <w:sz w:val="24"/>
        </w:rPr>
        <w:tab/>
        <w:t xml:space="preserve">    </w:t>
      </w:r>
    </w:p>
    <w:p w:rsidR="0084282D" w:rsidRDefault="0084282D" w:rsidP="00B613B3">
      <w:pPr>
        <w:jc w:val="both"/>
        <w:rPr>
          <w:sz w:val="24"/>
        </w:rPr>
      </w:pPr>
    </w:p>
    <w:p w:rsidR="00732DE0" w:rsidRDefault="0084282D" w:rsidP="00A24243">
      <w:pPr>
        <w:ind w:firstLine="708"/>
        <w:jc w:val="both"/>
        <w:rPr>
          <w:sz w:val="24"/>
        </w:rPr>
      </w:pPr>
      <w:r>
        <w:rPr>
          <w:sz w:val="24"/>
        </w:rPr>
        <w:t xml:space="preserve">     </w:t>
      </w:r>
      <w:r w:rsidR="00EA139C">
        <w:rPr>
          <w:sz w:val="24"/>
        </w:rPr>
        <w:tab/>
      </w:r>
      <w:r w:rsidR="00EA139C">
        <w:rPr>
          <w:sz w:val="24"/>
        </w:rPr>
        <w:tab/>
      </w:r>
      <w:r w:rsidR="00EA139C">
        <w:rPr>
          <w:sz w:val="24"/>
        </w:rPr>
        <w:tab/>
      </w:r>
      <w:r w:rsidR="00EA139C">
        <w:rPr>
          <w:sz w:val="24"/>
        </w:rPr>
        <w:tab/>
      </w:r>
      <w:r w:rsidR="00EA139C">
        <w:rPr>
          <w:sz w:val="24"/>
        </w:rPr>
        <w:tab/>
      </w:r>
      <w:r w:rsidR="00EA139C">
        <w:rPr>
          <w:sz w:val="24"/>
        </w:rPr>
        <w:tab/>
      </w:r>
      <w:r w:rsidR="00EA139C">
        <w:rPr>
          <w:sz w:val="24"/>
        </w:rPr>
        <w:tab/>
      </w:r>
      <w:r w:rsidR="00EA139C">
        <w:rPr>
          <w:sz w:val="24"/>
        </w:rPr>
        <w:tab/>
      </w:r>
      <w:r w:rsidR="00EA139C">
        <w:rPr>
          <w:sz w:val="24"/>
        </w:rPr>
        <w:tab/>
      </w:r>
      <w:r w:rsidR="00A24243">
        <w:rPr>
          <w:sz w:val="24"/>
        </w:rPr>
        <w:t xml:space="preserve"> </w:t>
      </w:r>
      <w:r w:rsidR="007F4A87">
        <w:rPr>
          <w:sz w:val="24"/>
        </w:rPr>
        <w:t>Doğan ÇİTİL</w:t>
      </w:r>
    </w:p>
    <w:p w:rsidR="00732DE0" w:rsidRDefault="006714BB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Belediye Başkan</w:t>
      </w:r>
      <w:r w:rsidR="00A31B08">
        <w:rPr>
          <w:sz w:val="24"/>
        </w:rPr>
        <w:t>ı</w:t>
      </w:r>
    </w:p>
    <w:p w:rsidR="00BA7F64" w:rsidRDefault="00BA7F64">
      <w:pPr>
        <w:rPr>
          <w:sz w:val="24"/>
        </w:rPr>
      </w:pPr>
    </w:p>
    <w:p w:rsidR="00732DE0" w:rsidRDefault="00732DE0"/>
    <w:p w:rsidR="00732DE0" w:rsidRDefault="00732DE0"/>
    <w:p w:rsidR="00125485" w:rsidRDefault="00125485"/>
    <w:p w:rsidR="007D6124" w:rsidRDefault="007D6124"/>
    <w:p w:rsidR="000D7AC8" w:rsidRDefault="000D7AC8"/>
    <w:p w:rsidR="00B15949" w:rsidRDefault="00B15949" w:rsidP="00B15949">
      <w:pPr>
        <w:rPr>
          <w:sz w:val="24"/>
          <w:u w:val="single"/>
        </w:rPr>
      </w:pPr>
      <w:r w:rsidRPr="003D21EF">
        <w:rPr>
          <w:sz w:val="24"/>
        </w:rPr>
        <w:t xml:space="preserve">        </w:t>
      </w:r>
      <w:r>
        <w:rPr>
          <w:sz w:val="24"/>
          <w:u w:val="single"/>
        </w:rPr>
        <w:t>GÜNDEM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  <w:t>:</w:t>
      </w:r>
    </w:p>
    <w:p w:rsidR="00B15949" w:rsidRDefault="00B15949" w:rsidP="00B15949">
      <w:pPr>
        <w:rPr>
          <w:sz w:val="24"/>
          <w:u w:val="single"/>
        </w:rPr>
      </w:pPr>
    </w:p>
    <w:p w:rsidR="00C051AA" w:rsidRDefault="00C051AA" w:rsidP="00C051AA">
      <w:pPr>
        <w:numPr>
          <w:ilvl w:val="0"/>
          <w:numId w:val="4"/>
        </w:numPr>
        <w:rPr>
          <w:sz w:val="24"/>
        </w:rPr>
      </w:pPr>
      <w:r>
        <w:rPr>
          <w:sz w:val="24"/>
        </w:rPr>
        <w:t>Açılış, Yoklama ve Saygı Duruşu</w:t>
      </w:r>
    </w:p>
    <w:p w:rsidR="00C051AA" w:rsidRDefault="0007164A" w:rsidP="00C051AA">
      <w:pPr>
        <w:numPr>
          <w:ilvl w:val="0"/>
          <w:numId w:val="4"/>
        </w:numPr>
        <w:rPr>
          <w:sz w:val="24"/>
        </w:rPr>
      </w:pPr>
      <w:r>
        <w:rPr>
          <w:sz w:val="24"/>
        </w:rPr>
        <w:t>Ekim</w:t>
      </w:r>
      <w:r w:rsidR="00C051AA">
        <w:rPr>
          <w:sz w:val="24"/>
        </w:rPr>
        <w:t xml:space="preserve"> Ayı Toplantı Tarihinin Belirlenmesi</w:t>
      </w:r>
    </w:p>
    <w:p w:rsidR="000C38AF" w:rsidRDefault="000C38AF" w:rsidP="001517C5">
      <w:pPr>
        <w:ind w:left="720"/>
        <w:rPr>
          <w:sz w:val="24"/>
        </w:rPr>
      </w:pPr>
    </w:p>
    <w:p w:rsidR="00D22801" w:rsidRDefault="00D22801" w:rsidP="00D22801">
      <w:pPr>
        <w:ind w:left="720"/>
        <w:rPr>
          <w:sz w:val="24"/>
          <w:szCs w:val="24"/>
        </w:rPr>
      </w:pPr>
    </w:p>
    <w:p w:rsidR="00A87515" w:rsidRDefault="00A87515" w:rsidP="009F0507">
      <w:pPr>
        <w:ind w:left="720"/>
        <w:rPr>
          <w:sz w:val="24"/>
        </w:rPr>
      </w:pPr>
    </w:p>
    <w:p w:rsidR="00A87515" w:rsidRDefault="00A87515" w:rsidP="00B15949">
      <w:pPr>
        <w:rPr>
          <w:sz w:val="24"/>
        </w:rPr>
      </w:pPr>
    </w:p>
    <w:sectPr w:rsidR="00A87515" w:rsidSect="00A24243">
      <w:footerReference w:type="default" r:id="rId7"/>
      <w:pgSz w:w="11906" w:h="16838"/>
      <w:pgMar w:top="709" w:right="1133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ACD" w:rsidRDefault="00F44ACD">
      <w:r>
        <w:separator/>
      </w:r>
    </w:p>
  </w:endnote>
  <w:endnote w:type="continuationSeparator" w:id="0">
    <w:p w:rsidR="00F44ACD" w:rsidRDefault="00F44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9E9" w:rsidRDefault="003779E9" w:rsidP="003A5D81">
    <w:pPr>
      <w:pStyle w:val="AltBilgi"/>
    </w:pPr>
    <w:r>
      <w:t>__________________________________________________________________________________________</w:t>
    </w:r>
  </w:p>
  <w:p w:rsidR="00E26458" w:rsidRDefault="00E26458" w:rsidP="003A5D81">
    <w:pPr>
      <w:pStyle w:val="AltBilgi"/>
    </w:pPr>
    <w:r>
      <w:t xml:space="preserve">Merkez </w:t>
    </w:r>
    <w:proofErr w:type="spellStart"/>
    <w:proofErr w:type="gramStart"/>
    <w:r>
      <w:t>Mh.M.Alpaslan</w:t>
    </w:r>
    <w:proofErr w:type="spellEnd"/>
    <w:proofErr w:type="gramEnd"/>
    <w:r>
      <w:t xml:space="preserve"> Karabulut  </w:t>
    </w:r>
    <w:proofErr w:type="spellStart"/>
    <w:r>
      <w:t>Blv.Belediye</w:t>
    </w:r>
    <w:proofErr w:type="spellEnd"/>
    <w:r>
      <w:t xml:space="preserve"> C.</w:t>
    </w:r>
    <w:r w:rsidR="003779E9">
      <w:t>N</w:t>
    </w:r>
    <w:r>
      <w:t>o:4</w:t>
    </w:r>
    <w:r w:rsidR="003779E9">
      <w:t xml:space="preserve"> Ayrıntılı Bilgi İçin İr</w:t>
    </w:r>
    <w:r w:rsidR="00E021C1">
      <w:t xml:space="preserve">tibat: </w:t>
    </w:r>
    <w:r w:rsidR="00A24243">
      <w:t xml:space="preserve">Musa ÇAKMAZ Yazı </w:t>
    </w:r>
    <w:proofErr w:type="spellStart"/>
    <w:r w:rsidR="00A24243">
      <w:t>İşl.Md</w:t>
    </w:r>
    <w:proofErr w:type="spellEnd"/>
    <w:r w:rsidR="00A24243">
      <w:t>.</w:t>
    </w:r>
  </w:p>
  <w:p w:rsidR="003779E9" w:rsidRDefault="003779E9" w:rsidP="003A5D81">
    <w:pPr>
      <w:pStyle w:val="AltBilgi"/>
    </w:pPr>
    <w:r>
      <w:t xml:space="preserve">  77720-Kaytazdere/Altınova/YALOVA </w:t>
    </w:r>
  </w:p>
  <w:p w:rsidR="003779E9" w:rsidRPr="00B22D6B" w:rsidRDefault="003779E9" w:rsidP="003A5D81">
    <w:pPr>
      <w:pStyle w:val="AltBilgi"/>
      <w:rPr>
        <w:u w:val="single"/>
      </w:rPr>
    </w:pPr>
    <w:r>
      <w:t>Telefon : ( 0 226) 46</w:t>
    </w:r>
    <w:r w:rsidR="00A24243">
      <w:t xml:space="preserve"> </w:t>
    </w:r>
    <w:r>
      <w:t>283</w:t>
    </w:r>
    <w:r w:rsidR="00A24243">
      <w:t xml:space="preserve">33-462 8335 Faks: (0 226) 462 8334              </w:t>
    </w:r>
    <w:r>
      <w:t>e:</w:t>
    </w:r>
    <w:proofErr w:type="gramStart"/>
    <w:r>
      <w:t xml:space="preserve">mail   : </w:t>
    </w:r>
    <w:r w:rsidR="004B477C" w:rsidRPr="004B477C">
      <w:rPr>
        <w:u w:val="single"/>
      </w:rPr>
      <w:t>iletisim</w:t>
    </w:r>
    <w:proofErr w:type="gramEnd"/>
    <w:r w:rsidRPr="004B477C">
      <w:rPr>
        <w:u w:val="single"/>
      </w:rPr>
      <w:t>@</w:t>
    </w:r>
    <w:r w:rsidR="004B477C">
      <w:rPr>
        <w:u w:val="single"/>
      </w:rPr>
      <w:t>kaytazdere.bel.tr</w:t>
    </w:r>
  </w:p>
  <w:p w:rsidR="003779E9" w:rsidRDefault="003779E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ACD" w:rsidRDefault="00F44ACD">
      <w:r>
        <w:separator/>
      </w:r>
    </w:p>
  </w:footnote>
  <w:footnote w:type="continuationSeparator" w:id="0">
    <w:p w:rsidR="00F44ACD" w:rsidRDefault="00F44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C1CE1"/>
    <w:multiLevelType w:val="multilevel"/>
    <w:tmpl w:val="27B0E932"/>
    <w:lvl w:ilvl="0">
      <w:start w:val="4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2003"/>
      <w:numFmt w:val="decimal"/>
      <w:lvlText w:val="%1-%2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C321A91"/>
    <w:multiLevelType w:val="hybridMultilevel"/>
    <w:tmpl w:val="B9EAC9DC"/>
    <w:lvl w:ilvl="0" w:tplc="6CFEAD9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B60CC8"/>
    <w:multiLevelType w:val="singleLevel"/>
    <w:tmpl w:val="EFC4DBA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" w15:restartNumberingAfterBreak="0">
    <w:nsid w:val="468931F7"/>
    <w:multiLevelType w:val="singleLevel"/>
    <w:tmpl w:val="39328D6A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" w15:restartNumberingAfterBreak="0">
    <w:nsid w:val="6E6575EF"/>
    <w:multiLevelType w:val="hybridMultilevel"/>
    <w:tmpl w:val="61AC74CE"/>
    <w:lvl w:ilvl="0" w:tplc="6CFEAD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634"/>
    <w:rsid w:val="0000038D"/>
    <w:rsid w:val="0001082F"/>
    <w:rsid w:val="00014260"/>
    <w:rsid w:val="00014EC9"/>
    <w:rsid w:val="00015F0F"/>
    <w:rsid w:val="00030E6B"/>
    <w:rsid w:val="000436E3"/>
    <w:rsid w:val="00045F00"/>
    <w:rsid w:val="00047404"/>
    <w:rsid w:val="00047D70"/>
    <w:rsid w:val="000533AF"/>
    <w:rsid w:val="00054675"/>
    <w:rsid w:val="000563A8"/>
    <w:rsid w:val="000569B7"/>
    <w:rsid w:val="000625A5"/>
    <w:rsid w:val="00064B5E"/>
    <w:rsid w:val="00067BE8"/>
    <w:rsid w:val="0007164A"/>
    <w:rsid w:val="000909D2"/>
    <w:rsid w:val="00095AD1"/>
    <w:rsid w:val="000A3E3E"/>
    <w:rsid w:val="000C38AF"/>
    <w:rsid w:val="000C6383"/>
    <w:rsid w:val="000D085E"/>
    <w:rsid w:val="000D0FB3"/>
    <w:rsid w:val="000D6B84"/>
    <w:rsid w:val="000D73CA"/>
    <w:rsid w:val="000D7AC8"/>
    <w:rsid w:val="000E3E2C"/>
    <w:rsid w:val="000E6116"/>
    <w:rsid w:val="000F4312"/>
    <w:rsid w:val="000F4470"/>
    <w:rsid w:val="000F44C9"/>
    <w:rsid w:val="000F4BE6"/>
    <w:rsid w:val="00107CB9"/>
    <w:rsid w:val="00111FFC"/>
    <w:rsid w:val="00120648"/>
    <w:rsid w:val="001240AB"/>
    <w:rsid w:val="0012476B"/>
    <w:rsid w:val="00125485"/>
    <w:rsid w:val="00125979"/>
    <w:rsid w:val="00131248"/>
    <w:rsid w:val="00132DF5"/>
    <w:rsid w:val="001373CC"/>
    <w:rsid w:val="00142ADD"/>
    <w:rsid w:val="001505C3"/>
    <w:rsid w:val="001517C5"/>
    <w:rsid w:val="00153B63"/>
    <w:rsid w:val="0016374D"/>
    <w:rsid w:val="001653B7"/>
    <w:rsid w:val="001663D1"/>
    <w:rsid w:val="0016722D"/>
    <w:rsid w:val="00173ECD"/>
    <w:rsid w:val="00175FFC"/>
    <w:rsid w:val="001861F1"/>
    <w:rsid w:val="001914BA"/>
    <w:rsid w:val="00196265"/>
    <w:rsid w:val="00197EE1"/>
    <w:rsid w:val="001A1279"/>
    <w:rsid w:val="001A2E5F"/>
    <w:rsid w:val="001B6741"/>
    <w:rsid w:val="001B6FCA"/>
    <w:rsid w:val="001C1F08"/>
    <w:rsid w:val="001C23E0"/>
    <w:rsid w:val="001C2D02"/>
    <w:rsid w:val="001D256F"/>
    <w:rsid w:val="001E11BD"/>
    <w:rsid w:val="001E1D64"/>
    <w:rsid w:val="001E1EE9"/>
    <w:rsid w:val="001E587A"/>
    <w:rsid w:val="001E6732"/>
    <w:rsid w:val="001F157C"/>
    <w:rsid w:val="001F1ED8"/>
    <w:rsid w:val="001F521B"/>
    <w:rsid w:val="001F5500"/>
    <w:rsid w:val="00206FB3"/>
    <w:rsid w:val="00211CDE"/>
    <w:rsid w:val="00217B2B"/>
    <w:rsid w:val="00220515"/>
    <w:rsid w:val="002217F1"/>
    <w:rsid w:val="00240C26"/>
    <w:rsid w:val="00241F5A"/>
    <w:rsid w:val="002436E0"/>
    <w:rsid w:val="002502E3"/>
    <w:rsid w:val="00250F7B"/>
    <w:rsid w:val="0026238E"/>
    <w:rsid w:val="00265AEC"/>
    <w:rsid w:val="002720F3"/>
    <w:rsid w:val="002822DD"/>
    <w:rsid w:val="0028300B"/>
    <w:rsid w:val="00287866"/>
    <w:rsid w:val="00290774"/>
    <w:rsid w:val="00290BDC"/>
    <w:rsid w:val="00291B6C"/>
    <w:rsid w:val="002A1997"/>
    <w:rsid w:val="002C0B00"/>
    <w:rsid w:val="002D48B6"/>
    <w:rsid w:val="002D4FEF"/>
    <w:rsid w:val="002D5546"/>
    <w:rsid w:val="002D6424"/>
    <w:rsid w:val="002E7F26"/>
    <w:rsid w:val="002F15F6"/>
    <w:rsid w:val="002F22EE"/>
    <w:rsid w:val="002F2CCB"/>
    <w:rsid w:val="002F555B"/>
    <w:rsid w:val="00323E9C"/>
    <w:rsid w:val="00324A98"/>
    <w:rsid w:val="00325C24"/>
    <w:rsid w:val="00334277"/>
    <w:rsid w:val="00334949"/>
    <w:rsid w:val="003370C3"/>
    <w:rsid w:val="003467C9"/>
    <w:rsid w:val="00346B96"/>
    <w:rsid w:val="003509D7"/>
    <w:rsid w:val="00355D0B"/>
    <w:rsid w:val="003605E2"/>
    <w:rsid w:val="00360DBE"/>
    <w:rsid w:val="0036213C"/>
    <w:rsid w:val="00362D17"/>
    <w:rsid w:val="0036577A"/>
    <w:rsid w:val="0037067F"/>
    <w:rsid w:val="003779E9"/>
    <w:rsid w:val="00381DA1"/>
    <w:rsid w:val="003826E9"/>
    <w:rsid w:val="00387FB3"/>
    <w:rsid w:val="00393CB8"/>
    <w:rsid w:val="00393DB9"/>
    <w:rsid w:val="003962A4"/>
    <w:rsid w:val="003A07DC"/>
    <w:rsid w:val="003A5544"/>
    <w:rsid w:val="003A5D73"/>
    <w:rsid w:val="003A5D81"/>
    <w:rsid w:val="003B10C0"/>
    <w:rsid w:val="003B11DF"/>
    <w:rsid w:val="003B7ECE"/>
    <w:rsid w:val="003D1DC7"/>
    <w:rsid w:val="003D291B"/>
    <w:rsid w:val="003D2A49"/>
    <w:rsid w:val="003D5F1C"/>
    <w:rsid w:val="003D7C6C"/>
    <w:rsid w:val="003E1DA6"/>
    <w:rsid w:val="003E4230"/>
    <w:rsid w:val="003E4AF6"/>
    <w:rsid w:val="003E6F1D"/>
    <w:rsid w:val="003F2D56"/>
    <w:rsid w:val="003F4891"/>
    <w:rsid w:val="003F5F78"/>
    <w:rsid w:val="003F759A"/>
    <w:rsid w:val="00402A4D"/>
    <w:rsid w:val="00403C68"/>
    <w:rsid w:val="00406953"/>
    <w:rsid w:val="00407319"/>
    <w:rsid w:val="00417BE1"/>
    <w:rsid w:val="0042049D"/>
    <w:rsid w:val="00421659"/>
    <w:rsid w:val="0042726A"/>
    <w:rsid w:val="0043643F"/>
    <w:rsid w:val="0043712B"/>
    <w:rsid w:val="00437DEA"/>
    <w:rsid w:val="00441196"/>
    <w:rsid w:val="0044294D"/>
    <w:rsid w:val="00443FCA"/>
    <w:rsid w:val="00444182"/>
    <w:rsid w:val="00447C7C"/>
    <w:rsid w:val="00452D47"/>
    <w:rsid w:val="00461755"/>
    <w:rsid w:val="004674E1"/>
    <w:rsid w:val="00471559"/>
    <w:rsid w:val="00472CFE"/>
    <w:rsid w:val="00477C83"/>
    <w:rsid w:val="00490429"/>
    <w:rsid w:val="004978A8"/>
    <w:rsid w:val="004A0283"/>
    <w:rsid w:val="004A1026"/>
    <w:rsid w:val="004A1C85"/>
    <w:rsid w:val="004A2F6B"/>
    <w:rsid w:val="004A335D"/>
    <w:rsid w:val="004A4148"/>
    <w:rsid w:val="004B1309"/>
    <w:rsid w:val="004B477C"/>
    <w:rsid w:val="004B6E1E"/>
    <w:rsid w:val="004C0C1D"/>
    <w:rsid w:val="004C1C86"/>
    <w:rsid w:val="004C680C"/>
    <w:rsid w:val="004D29C4"/>
    <w:rsid w:val="004D625B"/>
    <w:rsid w:val="004E09C7"/>
    <w:rsid w:val="004E1214"/>
    <w:rsid w:val="004E14DF"/>
    <w:rsid w:val="004E380B"/>
    <w:rsid w:val="004E720D"/>
    <w:rsid w:val="004F10C7"/>
    <w:rsid w:val="004F3E0C"/>
    <w:rsid w:val="004F50B5"/>
    <w:rsid w:val="004F5E17"/>
    <w:rsid w:val="005055A7"/>
    <w:rsid w:val="005062A5"/>
    <w:rsid w:val="005125CC"/>
    <w:rsid w:val="00512CD1"/>
    <w:rsid w:val="005160B4"/>
    <w:rsid w:val="005201B8"/>
    <w:rsid w:val="0052090E"/>
    <w:rsid w:val="00523974"/>
    <w:rsid w:val="0054265A"/>
    <w:rsid w:val="00550C8B"/>
    <w:rsid w:val="00552FB9"/>
    <w:rsid w:val="005558F8"/>
    <w:rsid w:val="00555B5A"/>
    <w:rsid w:val="005575F1"/>
    <w:rsid w:val="00563137"/>
    <w:rsid w:val="005722B1"/>
    <w:rsid w:val="00574574"/>
    <w:rsid w:val="00576918"/>
    <w:rsid w:val="00577B7D"/>
    <w:rsid w:val="00580F13"/>
    <w:rsid w:val="00583326"/>
    <w:rsid w:val="005844D9"/>
    <w:rsid w:val="0059155B"/>
    <w:rsid w:val="005950AB"/>
    <w:rsid w:val="005A405C"/>
    <w:rsid w:val="005A4E50"/>
    <w:rsid w:val="005A508B"/>
    <w:rsid w:val="005A530C"/>
    <w:rsid w:val="005A74D4"/>
    <w:rsid w:val="005B31AD"/>
    <w:rsid w:val="005B4B8E"/>
    <w:rsid w:val="005D0921"/>
    <w:rsid w:val="005D3CB3"/>
    <w:rsid w:val="005E248A"/>
    <w:rsid w:val="005E373F"/>
    <w:rsid w:val="005F175E"/>
    <w:rsid w:val="005F29AF"/>
    <w:rsid w:val="005F37A6"/>
    <w:rsid w:val="005F4BAB"/>
    <w:rsid w:val="005F7E4B"/>
    <w:rsid w:val="006058B2"/>
    <w:rsid w:val="0060737B"/>
    <w:rsid w:val="00612311"/>
    <w:rsid w:val="00624EB0"/>
    <w:rsid w:val="0063175F"/>
    <w:rsid w:val="0064111F"/>
    <w:rsid w:val="0064340C"/>
    <w:rsid w:val="00646067"/>
    <w:rsid w:val="00655CD9"/>
    <w:rsid w:val="0066339A"/>
    <w:rsid w:val="006663DD"/>
    <w:rsid w:val="006714BB"/>
    <w:rsid w:val="0067411A"/>
    <w:rsid w:val="00674677"/>
    <w:rsid w:val="00683AF5"/>
    <w:rsid w:val="006A1A13"/>
    <w:rsid w:val="006A21EB"/>
    <w:rsid w:val="006A3534"/>
    <w:rsid w:val="006A3C57"/>
    <w:rsid w:val="006A5C86"/>
    <w:rsid w:val="006B17DD"/>
    <w:rsid w:val="006B3841"/>
    <w:rsid w:val="006B62E1"/>
    <w:rsid w:val="006B6DA7"/>
    <w:rsid w:val="006C02FE"/>
    <w:rsid w:val="006E5A52"/>
    <w:rsid w:val="006F0742"/>
    <w:rsid w:val="006F4A58"/>
    <w:rsid w:val="006F5891"/>
    <w:rsid w:val="006F7302"/>
    <w:rsid w:val="0070061F"/>
    <w:rsid w:val="00700C88"/>
    <w:rsid w:val="00707A8D"/>
    <w:rsid w:val="00710B56"/>
    <w:rsid w:val="007125A4"/>
    <w:rsid w:val="00715B8E"/>
    <w:rsid w:val="00723A97"/>
    <w:rsid w:val="00726FA7"/>
    <w:rsid w:val="00732DE0"/>
    <w:rsid w:val="00736ECA"/>
    <w:rsid w:val="007371F7"/>
    <w:rsid w:val="00746DAC"/>
    <w:rsid w:val="007530F8"/>
    <w:rsid w:val="00755C78"/>
    <w:rsid w:val="0076392D"/>
    <w:rsid w:val="00776520"/>
    <w:rsid w:val="0077773A"/>
    <w:rsid w:val="00781CAB"/>
    <w:rsid w:val="007867F6"/>
    <w:rsid w:val="007868DC"/>
    <w:rsid w:val="00790416"/>
    <w:rsid w:val="00790F8A"/>
    <w:rsid w:val="00797333"/>
    <w:rsid w:val="007A1D06"/>
    <w:rsid w:val="007A426A"/>
    <w:rsid w:val="007A690C"/>
    <w:rsid w:val="007A6D95"/>
    <w:rsid w:val="007B411E"/>
    <w:rsid w:val="007C22CB"/>
    <w:rsid w:val="007C2FAC"/>
    <w:rsid w:val="007C5F96"/>
    <w:rsid w:val="007C6537"/>
    <w:rsid w:val="007C6FEE"/>
    <w:rsid w:val="007D6124"/>
    <w:rsid w:val="007E2E61"/>
    <w:rsid w:val="007F37CA"/>
    <w:rsid w:val="007F4A87"/>
    <w:rsid w:val="007F5AD3"/>
    <w:rsid w:val="008019A2"/>
    <w:rsid w:val="00813BF6"/>
    <w:rsid w:val="008373EB"/>
    <w:rsid w:val="0084282D"/>
    <w:rsid w:val="008436C5"/>
    <w:rsid w:val="008620FA"/>
    <w:rsid w:val="00864281"/>
    <w:rsid w:val="00875945"/>
    <w:rsid w:val="00881CD1"/>
    <w:rsid w:val="008827C5"/>
    <w:rsid w:val="00890F52"/>
    <w:rsid w:val="00893A93"/>
    <w:rsid w:val="008959A8"/>
    <w:rsid w:val="00896FD4"/>
    <w:rsid w:val="008A4B3C"/>
    <w:rsid w:val="008B1E75"/>
    <w:rsid w:val="008B44AF"/>
    <w:rsid w:val="008B5D4F"/>
    <w:rsid w:val="008C2A0E"/>
    <w:rsid w:val="008C5D86"/>
    <w:rsid w:val="008D263D"/>
    <w:rsid w:val="008D40C5"/>
    <w:rsid w:val="008E03AA"/>
    <w:rsid w:val="008E1975"/>
    <w:rsid w:val="008E690A"/>
    <w:rsid w:val="008F5D99"/>
    <w:rsid w:val="008F67C0"/>
    <w:rsid w:val="00900A39"/>
    <w:rsid w:val="009022B4"/>
    <w:rsid w:val="009028BC"/>
    <w:rsid w:val="00910AE0"/>
    <w:rsid w:val="00912DDF"/>
    <w:rsid w:val="0091793B"/>
    <w:rsid w:val="009219F1"/>
    <w:rsid w:val="00927867"/>
    <w:rsid w:val="00940A77"/>
    <w:rsid w:val="00944AE2"/>
    <w:rsid w:val="00947826"/>
    <w:rsid w:val="009517C2"/>
    <w:rsid w:val="009626EF"/>
    <w:rsid w:val="00971E9A"/>
    <w:rsid w:val="009766A4"/>
    <w:rsid w:val="00976B52"/>
    <w:rsid w:val="00991326"/>
    <w:rsid w:val="00993D17"/>
    <w:rsid w:val="00994466"/>
    <w:rsid w:val="009966F9"/>
    <w:rsid w:val="009A5266"/>
    <w:rsid w:val="009A7F4D"/>
    <w:rsid w:val="009B20D4"/>
    <w:rsid w:val="009B24C0"/>
    <w:rsid w:val="009B46C3"/>
    <w:rsid w:val="009B6BA8"/>
    <w:rsid w:val="009B73EA"/>
    <w:rsid w:val="009B7651"/>
    <w:rsid w:val="009C7C40"/>
    <w:rsid w:val="009C7E28"/>
    <w:rsid w:val="009D2AED"/>
    <w:rsid w:val="009D3343"/>
    <w:rsid w:val="009F0507"/>
    <w:rsid w:val="009F6000"/>
    <w:rsid w:val="009F712E"/>
    <w:rsid w:val="00A0412A"/>
    <w:rsid w:val="00A04ADF"/>
    <w:rsid w:val="00A11924"/>
    <w:rsid w:val="00A14E8B"/>
    <w:rsid w:val="00A224A5"/>
    <w:rsid w:val="00A23D6B"/>
    <w:rsid w:val="00A24243"/>
    <w:rsid w:val="00A276E3"/>
    <w:rsid w:val="00A30554"/>
    <w:rsid w:val="00A31B08"/>
    <w:rsid w:val="00A356AE"/>
    <w:rsid w:val="00A433B9"/>
    <w:rsid w:val="00A445E6"/>
    <w:rsid w:val="00A447DF"/>
    <w:rsid w:val="00A47066"/>
    <w:rsid w:val="00A52087"/>
    <w:rsid w:val="00A57B83"/>
    <w:rsid w:val="00A60C82"/>
    <w:rsid w:val="00A64BCB"/>
    <w:rsid w:val="00A67668"/>
    <w:rsid w:val="00A729FB"/>
    <w:rsid w:val="00A74939"/>
    <w:rsid w:val="00A7605F"/>
    <w:rsid w:val="00A8258D"/>
    <w:rsid w:val="00A87515"/>
    <w:rsid w:val="00A96E0B"/>
    <w:rsid w:val="00A96E14"/>
    <w:rsid w:val="00AB0A2C"/>
    <w:rsid w:val="00AB1413"/>
    <w:rsid w:val="00AB76C6"/>
    <w:rsid w:val="00AC52DD"/>
    <w:rsid w:val="00AC5F8F"/>
    <w:rsid w:val="00AD2836"/>
    <w:rsid w:val="00AD2E09"/>
    <w:rsid w:val="00AD439B"/>
    <w:rsid w:val="00AD53F1"/>
    <w:rsid w:val="00AD5634"/>
    <w:rsid w:val="00AD5F4A"/>
    <w:rsid w:val="00AF5663"/>
    <w:rsid w:val="00AF652E"/>
    <w:rsid w:val="00B057E7"/>
    <w:rsid w:val="00B15949"/>
    <w:rsid w:val="00B201D4"/>
    <w:rsid w:val="00B25350"/>
    <w:rsid w:val="00B43B8D"/>
    <w:rsid w:val="00B46CE7"/>
    <w:rsid w:val="00B53395"/>
    <w:rsid w:val="00B53A0A"/>
    <w:rsid w:val="00B610AD"/>
    <w:rsid w:val="00B613B3"/>
    <w:rsid w:val="00B628B0"/>
    <w:rsid w:val="00B63FE6"/>
    <w:rsid w:val="00B71BDF"/>
    <w:rsid w:val="00B726CC"/>
    <w:rsid w:val="00B749E7"/>
    <w:rsid w:val="00B92912"/>
    <w:rsid w:val="00B9608F"/>
    <w:rsid w:val="00B9668D"/>
    <w:rsid w:val="00B96ADB"/>
    <w:rsid w:val="00B978E7"/>
    <w:rsid w:val="00BA7F64"/>
    <w:rsid w:val="00BB24F9"/>
    <w:rsid w:val="00BB33D7"/>
    <w:rsid w:val="00BB5CF4"/>
    <w:rsid w:val="00BC49BF"/>
    <w:rsid w:val="00BD14D8"/>
    <w:rsid w:val="00BD38A3"/>
    <w:rsid w:val="00BD4005"/>
    <w:rsid w:val="00BD4F3D"/>
    <w:rsid w:val="00BD5041"/>
    <w:rsid w:val="00BD66CD"/>
    <w:rsid w:val="00BE3840"/>
    <w:rsid w:val="00BF29A6"/>
    <w:rsid w:val="00BF7178"/>
    <w:rsid w:val="00C051AA"/>
    <w:rsid w:val="00C062A5"/>
    <w:rsid w:val="00C11397"/>
    <w:rsid w:val="00C155EF"/>
    <w:rsid w:val="00C26155"/>
    <w:rsid w:val="00C37255"/>
    <w:rsid w:val="00C41377"/>
    <w:rsid w:val="00C42826"/>
    <w:rsid w:val="00C53856"/>
    <w:rsid w:val="00C5492A"/>
    <w:rsid w:val="00C57CB0"/>
    <w:rsid w:val="00C614B8"/>
    <w:rsid w:val="00C71E80"/>
    <w:rsid w:val="00C750B0"/>
    <w:rsid w:val="00C753A4"/>
    <w:rsid w:val="00C7796A"/>
    <w:rsid w:val="00C82D57"/>
    <w:rsid w:val="00C848CF"/>
    <w:rsid w:val="00C921B3"/>
    <w:rsid w:val="00C96FF4"/>
    <w:rsid w:val="00C97BEC"/>
    <w:rsid w:val="00C97E49"/>
    <w:rsid w:val="00CB2263"/>
    <w:rsid w:val="00CB22D4"/>
    <w:rsid w:val="00CB3BBB"/>
    <w:rsid w:val="00CB6EDF"/>
    <w:rsid w:val="00CB7E72"/>
    <w:rsid w:val="00CD4D3A"/>
    <w:rsid w:val="00CE2E96"/>
    <w:rsid w:val="00CE375C"/>
    <w:rsid w:val="00CE5EE8"/>
    <w:rsid w:val="00CE62FB"/>
    <w:rsid w:val="00CF649A"/>
    <w:rsid w:val="00D00B19"/>
    <w:rsid w:val="00D025E0"/>
    <w:rsid w:val="00D06028"/>
    <w:rsid w:val="00D206C4"/>
    <w:rsid w:val="00D22801"/>
    <w:rsid w:val="00D24C03"/>
    <w:rsid w:val="00D26494"/>
    <w:rsid w:val="00D26A33"/>
    <w:rsid w:val="00D30CD4"/>
    <w:rsid w:val="00D31F1E"/>
    <w:rsid w:val="00D362B0"/>
    <w:rsid w:val="00D4082E"/>
    <w:rsid w:val="00D40B41"/>
    <w:rsid w:val="00D528FF"/>
    <w:rsid w:val="00D607AB"/>
    <w:rsid w:val="00D72A88"/>
    <w:rsid w:val="00D73395"/>
    <w:rsid w:val="00D862C5"/>
    <w:rsid w:val="00DA251D"/>
    <w:rsid w:val="00DA7383"/>
    <w:rsid w:val="00DB313F"/>
    <w:rsid w:val="00DB45F2"/>
    <w:rsid w:val="00DC247A"/>
    <w:rsid w:val="00DC5C36"/>
    <w:rsid w:val="00DC5CC1"/>
    <w:rsid w:val="00DC6467"/>
    <w:rsid w:val="00DC6EAB"/>
    <w:rsid w:val="00DD4D51"/>
    <w:rsid w:val="00DE10DF"/>
    <w:rsid w:val="00DE12E2"/>
    <w:rsid w:val="00DE34CD"/>
    <w:rsid w:val="00DE6C65"/>
    <w:rsid w:val="00DF42DA"/>
    <w:rsid w:val="00DF4C6A"/>
    <w:rsid w:val="00E01205"/>
    <w:rsid w:val="00E021C1"/>
    <w:rsid w:val="00E026C4"/>
    <w:rsid w:val="00E02B44"/>
    <w:rsid w:val="00E05FD1"/>
    <w:rsid w:val="00E1227C"/>
    <w:rsid w:val="00E132A6"/>
    <w:rsid w:val="00E13749"/>
    <w:rsid w:val="00E1378F"/>
    <w:rsid w:val="00E21A65"/>
    <w:rsid w:val="00E247DB"/>
    <w:rsid w:val="00E26458"/>
    <w:rsid w:val="00E274D3"/>
    <w:rsid w:val="00E34E11"/>
    <w:rsid w:val="00E4488B"/>
    <w:rsid w:val="00E52885"/>
    <w:rsid w:val="00E5432D"/>
    <w:rsid w:val="00E55993"/>
    <w:rsid w:val="00E61375"/>
    <w:rsid w:val="00E750F6"/>
    <w:rsid w:val="00E77151"/>
    <w:rsid w:val="00E82E2E"/>
    <w:rsid w:val="00E85098"/>
    <w:rsid w:val="00E853D3"/>
    <w:rsid w:val="00E86551"/>
    <w:rsid w:val="00E87ECC"/>
    <w:rsid w:val="00E97630"/>
    <w:rsid w:val="00EA139C"/>
    <w:rsid w:val="00EA1E93"/>
    <w:rsid w:val="00EA4339"/>
    <w:rsid w:val="00EA5157"/>
    <w:rsid w:val="00EB3414"/>
    <w:rsid w:val="00EB34A1"/>
    <w:rsid w:val="00EB5077"/>
    <w:rsid w:val="00EB7435"/>
    <w:rsid w:val="00EC6044"/>
    <w:rsid w:val="00ED1FE0"/>
    <w:rsid w:val="00ED772C"/>
    <w:rsid w:val="00EE0F95"/>
    <w:rsid w:val="00EE367C"/>
    <w:rsid w:val="00EE5AB0"/>
    <w:rsid w:val="00EE5DA5"/>
    <w:rsid w:val="00EE61E9"/>
    <w:rsid w:val="00EF317C"/>
    <w:rsid w:val="00F109E7"/>
    <w:rsid w:val="00F15FA6"/>
    <w:rsid w:val="00F16D1C"/>
    <w:rsid w:val="00F207A0"/>
    <w:rsid w:val="00F20EA5"/>
    <w:rsid w:val="00F22753"/>
    <w:rsid w:val="00F23306"/>
    <w:rsid w:val="00F257D5"/>
    <w:rsid w:val="00F35843"/>
    <w:rsid w:val="00F410F9"/>
    <w:rsid w:val="00F4110F"/>
    <w:rsid w:val="00F42366"/>
    <w:rsid w:val="00F436B4"/>
    <w:rsid w:val="00F44ACD"/>
    <w:rsid w:val="00F451EE"/>
    <w:rsid w:val="00F54434"/>
    <w:rsid w:val="00F84455"/>
    <w:rsid w:val="00F863A0"/>
    <w:rsid w:val="00F86C19"/>
    <w:rsid w:val="00F87996"/>
    <w:rsid w:val="00F934EE"/>
    <w:rsid w:val="00F94891"/>
    <w:rsid w:val="00F968FA"/>
    <w:rsid w:val="00FA55B8"/>
    <w:rsid w:val="00FA5664"/>
    <w:rsid w:val="00FB17E9"/>
    <w:rsid w:val="00FB35EE"/>
    <w:rsid w:val="00FB4874"/>
    <w:rsid w:val="00FB741D"/>
    <w:rsid w:val="00FB787A"/>
    <w:rsid w:val="00FB7FB2"/>
    <w:rsid w:val="00FC40D8"/>
    <w:rsid w:val="00FC7F17"/>
    <w:rsid w:val="00FD7635"/>
    <w:rsid w:val="00FE2BED"/>
    <w:rsid w:val="00FE3566"/>
    <w:rsid w:val="00FF10A4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D7FB4F"/>
  <w15:docId w15:val="{593DE150-B269-4DFC-9B67-3C69CE6C6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72C"/>
  </w:style>
  <w:style w:type="paragraph" w:styleId="Balk1">
    <w:name w:val="heading 1"/>
    <w:basedOn w:val="Normal"/>
    <w:next w:val="Normal"/>
    <w:qFormat/>
    <w:rsid w:val="00ED772C"/>
    <w:pPr>
      <w:keepNext/>
      <w:outlineLvl w:val="0"/>
    </w:pPr>
    <w:rPr>
      <w:sz w:val="24"/>
    </w:rPr>
  </w:style>
  <w:style w:type="paragraph" w:styleId="Balk2">
    <w:name w:val="heading 2"/>
    <w:basedOn w:val="Normal"/>
    <w:next w:val="Normal"/>
    <w:qFormat/>
    <w:rsid w:val="00ED772C"/>
    <w:pPr>
      <w:keepNext/>
      <w:jc w:val="center"/>
      <w:outlineLvl w:val="1"/>
    </w:pPr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A5D81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A5D81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link w:val="BalonMetniChar"/>
    <w:rsid w:val="0084282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84282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D2E0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\Documents\Meclis\MECL&#304;S%20G&#220;NDEM&#304;-2013%20ARALIK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MECLİS GÜNDEMİ-2013 ARALIK</Template>
  <TotalTime>7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Yalova Telekom Müdürlüğü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Ali</dc:creator>
  <cp:lastModifiedBy>pc</cp:lastModifiedBy>
  <cp:revision>3</cp:revision>
  <cp:lastPrinted>2026-08-28T08:22:00Z</cp:lastPrinted>
  <dcterms:created xsi:type="dcterms:W3CDTF">2026-07-30T07:19:00Z</dcterms:created>
  <dcterms:modified xsi:type="dcterms:W3CDTF">2026-08-28T08:28:00Z</dcterms:modified>
</cp:coreProperties>
</file>